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CA25E" w14:textId="3D682CF5" w:rsidR="00A630B6" w:rsidRDefault="00A630B6" w:rsidP="00A630B6">
      <w:pPr>
        <w:pStyle w:val="Titel"/>
        <w:ind w:left="0"/>
      </w:pPr>
    </w:p>
    <w:p w14:paraId="2D50895D" w14:textId="0C65454C" w:rsidR="007A07AB" w:rsidRDefault="00A630B6" w:rsidP="00A630B6">
      <w:pPr>
        <w:pStyle w:val="Titel"/>
        <w:rPr>
          <w:sz w:val="160"/>
          <w:szCs w:val="160"/>
        </w:rPr>
      </w:pPr>
      <w:r w:rsidRPr="007A7ED4">
        <w:rPr>
          <w:sz w:val="160"/>
          <w:szCs w:val="160"/>
        </w:rPr>
        <w:t>Leskist dans:</w:t>
      </w:r>
    </w:p>
    <w:p w14:paraId="3BD321EB" w14:textId="77777777" w:rsidR="007A7ED4" w:rsidRDefault="007A7ED4" w:rsidP="007A7ED4"/>
    <w:p w14:paraId="13B4B07E" w14:textId="77777777" w:rsidR="007A7ED4" w:rsidRPr="007A7ED4" w:rsidRDefault="007A7ED4" w:rsidP="007A7ED4"/>
    <w:p w14:paraId="252C3BCE" w14:textId="2F66BE5C" w:rsidR="007A7ED4" w:rsidRPr="007A7ED4" w:rsidRDefault="007A7ED4" w:rsidP="007A7ED4">
      <w:r w:rsidRPr="007A7ED4">
        <w:rPr>
          <w:sz w:val="72"/>
          <w:szCs w:val="72"/>
        </w:rPr>
        <w:t>Woeste Willem</w:t>
      </w:r>
    </w:p>
    <w:p w14:paraId="54FB90AC" w14:textId="3480DB63" w:rsidR="00A630B6" w:rsidRDefault="00A630B6" w:rsidP="00184089"/>
    <w:p w14:paraId="17C0C5CD" w14:textId="0B5B947C" w:rsidR="00A630B6" w:rsidRDefault="00A630B6" w:rsidP="00184089"/>
    <w:p w14:paraId="5EA1E814" w14:textId="3254927D" w:rsidR="00A630B6" w:rsidRDefault="00A630B6" w:rsidP="00184089"/>
    <w:p w14:paraId="0DBEA008" w14:textId="77777777" w:rsidR="0055073F" w:rsidRDefault="0055073F" w:rsidP="00184089"/>
    <w:p w14:paraId="6922AC39" w14:textId="0552C1A0" w:rsidR="0055073F" w:rsidRDefault="0055073F">
      <w:pPr>
        <w:tabs>
          <w:tab w:val="clear" w:pos="6000"/>
        </w:tabs>
        <w:autoSpaceDE/>
        <w:autoSpaceDN/>
        <w:adjustRightInd/>
        <w:spacing w:after="160" w:line="259" w:lineRule="auto"/>
        <w:ind w:left="0"/>
        <w:textAlignment w:val="auto"/>
      </w:pPr>
    </w:p>
    <w:p w14:paraId="5218A844" w14:textId="43149907" w:rsidR="0055073F" w:rsidRDefault="000F2F83">
      <w:pPr>
        <w:tabs>
          <w:tab w:val="clear" w:pos="6000"/>
        </w:tabs>
        <w:autoSpaceDE/>
        <w:autoSpaceDN/>
        <w:adjustRightInd/>
        <w:spacing w:after="160" w:line="259" w:lineRule="auto"/>
        <w:ind w:left="0"/>
        <w:textAlignment w:val="auto"/>
      </w:pPr>
      <w:r>
        <w:rPr>
          <w:rFonts w:ascii="Roboto" w:hAnsi="Roboto"/>
          <w:noProof/>
          <w:color w:val="2962FF"/>
        </w:rPr>
        <mc:AlternateContent>
          <mc:Choice Requires="wps">
            <w:drawing>
              <wp:anchor distT="0" distB="0" distL="114300" distR="114300" simplePos="0" relativeHeight="251660288" behindDoc="1" locked="0" layoutInCell="1" allowOverlap="1" wp14:anchorId="24CDA8CC" wp14:editId="52793519">
                <wp:simplePos x="0" y="0"/>
                <wp:positionH relativeFrom="margin">
                  <wp:posOffset>2562860</wp:posOffset>
                </wp:positionH>
                <wp:positionV relativeFrom="paragraph">
                  <wp:posOffset>3810</wp:posOffset>
                </wp:positionV>
                <wp:extent cx="2857500" cy="2857500"/>
                <wp:effectExtent l="0" t="0" r="0" b="0"/>
                <wp:wrapNone/>
                <wp:docPr id="1570082594" name="Ovaal 1"/>
                <wp:cNvGraphicFramePr/>
                <a:graphic xmlns:a="http://schemas.openxmlformats.org/drawingml/2006/main">
                  <a:graphicData uri="http://schemas.microsoft.com/office/word/2010/wordprocessingShape">
                    <wps:wsp>
                      <wps:cNvSpPr/>
                      <wps:spPr>
                        <a:xfrm>
                          <a:off x="0" y="0"/>
                          <a:ext cx="2857500" cy="2857500"/>
                        </a:xfrm>
                        <a:prstGeom prst="ellipse">
                          <a:avLst/>
                        </a:prstGeom>
                        <a:blipFill dpi="0" rotWithShape="1">
                          <a:blip r:embed="rId11">
                            <a:duotone>
                              <a:schemeClr val="accent6">
                                <a:shade val="45000"/>
                                <a:satMod val="135000"/>
                              </a:schemeClr>
                              <a:prstClr val="white"/>
                            </a:duotone>
                            <a:extLst>
                              <a:ext uri="{BEBA8EAE-BF5A-486C-A8C5-ECC9F3942E4B}">
                                <a14:imgProps xmlns:a14="http://schemas.microsoft.com/office/drawing/2010/main">
                                  <a14:imgLayer r:embed="rId12">
                                    <a14:imgEffect>
                                      <a14:sharpenSoften amount="5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CA3FD0" id="Ovaal 1" o:spid="_x0000_s1026" style="position:absolute;margin-left:201.8pt;margin-top:.3pt;width:225pt;height:225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" stroked="f" strokeweight="1pt">
                <v:fill r:id="rId13" o:title="" recolor="t" rotate="t" type="frame"/>
                <v:stroke joinstyle="miter"/>
                <v:imagedata recolortarget="black [1449]"/>
                <w10:wrap anchorx="margin"/>
              </v:oval>
            </w:pict>
          </mc:Fallback>
        </mc:AlternateContent>
      </w:r>
    </w:p>
    <w:p w14:paraId="62121121" w14:textId="1A74B4C3" w:rsidR="0055073F" w:rsidRDefault="0055073F">
      <w:pPr>
        <w:tabs>
          <w:tab w:val="clear" w:pos="6000"/>
        </w:tabs>
        <w:autoSpaceDE/>
        <w:autoSpaceDN/>
        <w:adjustRightInd/>
        <w:spacing w:after="160" w:line="259" w:lineRule="auto"/>
        <w:ind w:left="0"/>
        <w:textAlignment w:val="auto"/>
      </w:pPr>
    </w:p>
    <w:p w14:paraId="1BB260FB" w14:textId="58F442C2" w:rsidR="0055073F" w:rsidRDefault="0055073F">
      <w:pPr>
        <w:tabs>
          <w:tab w:val="clear" w:pos="6000"/>
        </w:tabs>
        <w:autoSpaceDE/>
        <w:autoSpaceDN/>
        <w:adjustRightInd/>
        <w:spacing w:after="160" w:line="259" w:lineRule="auto"/>
        <w:ind w:left="0"/>
        <w:textAlignment w:val="auto"/>
      </w:pPr>
    </w:p>
    <w:p w14:paraId="07AFED3D" w14:textId="330ADEDD" w:rsidR="0055073F" w:rsidRDefault="0055073F">
      <w:pPr>
        <w:tabs>
          <w:tab w:val="clear" w:pos="6000"/>
        </w:tabs>
        <w:autoSpaceDE/>
        <w:autoSpaceDN/>
        <w:adjustRightInd/>
        <w:spacing w:after="160" w:line="259" w:lineRule="auto"/>
        <w:ind w:left="0"/>
        <w:textAlignment w:val="auto"/>
      </w:pPr>
    </w:p>
    <w:p w14:paraId="6D88B55A" w14:textId="712F46D8" w:rsidR="0055073F" w:rsidRDefault="0055073F">
      <w:pPr>
        <w:tabs>
          <w:tab w:val="clear" w:pos="6000"/>
        </w:tabs>
        <w:autoSpaceDE/>
        <w:autoSpaceDN/>
        <w:adjustRightInd/>
        <w:spacing w:after="160" w:line="259" w:lineRule="auto"/>
        <w:ind w:left="0"/>
        <w:textAlignment w:val="auto"/>
      </w:pPr>
    </w:p>
    <w:p w14:paraId="577EB3A6" w14:textId="0A238C87" w:rsidR="0055073F" w:rsidRDefault="0055073F">
      <w:pPr>
        <w:tabs>
          <w:tab w:val="clear" w:pos="6000"/>
        </w:tabs>
        <w:autoSpaceDE/>
        <w:autoSpaceDN/>
        <w:adjustRightInd/>
        <w:spacing w:after="160" w:line="259" w:lineRule="auto"/>
        <w:ind w:left="0"/>
        <w:textAlignment w:val="auto"/>
      </w:pPr>
    </w:p>
    <w:p w14:paraId="5AF05B04" w14:textId="63859108" w:rsidR="0055073F" w:rsidRDefault="0055073F">
      <w:pPr>
        <w:tabs>
          <w:tab w:val="clear" w:pos="6000"/>
        </w:tabs>
        <w:autoSpaceDE/>
        <w:autoSpaceDN/>
        <w:adjustRightInd/>
        <w:spacing w:after="160" w:line="259" w:lineRule="auto"/>
        <w:ind w:left="0"/>
        <w:textAlignment w:val="auto"/>
      </w:pPr>
    </w:p>
    <w:p w14:paraId="3134B7E8" w14:textId="287A760C" w:rsidR="0055073F" w:rsidRDefault="0055073F" w:rsidP="00D334CA">
      <w:pPr>
        <w:tabs>
          <w:tab w:val="clear" w:pos="6000"/>
        </w:tabs>
        <w:autoSpaceDE/>
        <w:autoSpaceDN/>
        <w:adjustRightInd/>
        <w:spacing w:after="160" w:line="259" w:lineRule="auto"/>
        <w:ind w:left="0"/>
        <w:jc w:val="center"/>
        <w:textAlignment w:val="auto"/>
      </w:pPr>
    </w:p>
    <w:p w14:paraId="1F261BEA" w14:textId="21A130BC" w:rsidR="0055073F" w:rsidRDefault="0055073F">
      <w:pPr>
        <w:tabs>
          <w:tab w:val="clear" w:pos="6000"/>
        </w:tabs>
        <w:autoSpaceDE/>
        <w:autoSpaceDN/>
        <w:adjustRightInd/>
        <w:spacing w:after="160" w:line="259" w:lineRule="auto"/>
        <w:ind w:left="0"/>
        <w:textAlignment w:val="auto"/>
      </w:pPr>
    </w:p>
    <w:p w14:paraId="5342B5FA" w14:textId="3E3F30AB" w:rsidR="0055073F" w:rsidRDefault="0055073F">
      <w:pPr>
        <w:tabs>
          <w:tab w:val="clear" w:pos="6000"/>
        </w:tabs>
        <w:autoSpaceDE/>
        <w:autoSpaceDN/>
        <w:adjustRightInd/>
        <w:spacing w:after="160" w:line="259" w:lineRule="auto"/>
        <w:ind w:left="0"/>
        <w:textAlignment w:val="auto"/>
      </w:pPr>
    </w:p>
    <w:p w14:paraId="2245046B" w14:textId="7454C664" w:rsidR="0055073F" w:rsidRDefault="0055073F">
      <w:pPr>
        <w:tabs>
          <w:tab w:val="clear" w:pos="6000"/>
        </w:tabs>
        <w:autoSpaceDE/>
        <w:autoSpaceDN/>
        <w:adjustRightInd/>
        <w:spacing w:after="160" w:line="259" w:lineRule="auto"/>
        <w:ind w:left="0"/>
        <w:textAlignment w:val="auto"/>
      </w:pPr>
    </w:p>
    <w:p w14:paraId="10FB337B" w14:textId="1C188572" w:rsidR="0055073F" w:rsidRDefault="0055073F">
      <w:pPr>
        <w:tabs>
          <w:tab w:val="clear" w:pos="6000"/>
        </w:tabs>
        <w:autoSpaceDE/>
        <w:autoSpaceDN/>
        <w:adjustRightInd/>
        <w:spacing w:after="160" w:line="259" w:lineRule="auto"/>
        <w:ind w:left="0"/>
        <w:textAlignment w:val="auto"/>
      </w:pPr>
    </w:p>
    <w:p w14:paraId="6CA0AC6F" w14:textId="0F60D996" w:rsidR="0055073F" w:rsidRDefault="0055073F">
      <w:pPr>
        <w:tabs>
          <w:tab w:val="clear" w:pos="6000"/>
        </w:tabs>
        <w:autoSpaceDE/>
        <w:autoSpaceDN/>
        <w:adjustRightInd/>
        <w:spacing w:after="160" w:line="259" w:lineRule="auto"/>
        <w:ind w:left="0"/>
        <w:textAlignment w:val="auto"/>
      </w:pPr>
    </w:p>
    <w:p w14:paraId="14BE3947" w14:textId="527AA40D" w:rsidR="0055073F" w:rsidRDefault="0055073F">
      <w:pPr>
        <w:tabs>
          <w:tab w:val="clear" w:pos="6000"/>
        </w:tabs>
        <w:autoSpaceDE/>
        <w:autoSpaceDN/>
        <w:adjustRightInd/>
        <w:spacing w:after="160" w:line="259" w:lineRule="auto"/>
        <w:ind w:left="0"/>
        <w:textAlignment w:val="auto"/>
      </w:pPr>
    </w:p>
    <w:p w14:paraId="2B66F3AB" w14:textId="3DBDC375" w:rsidR="0055073F" w:rsidRDefault="0055073F">
      <w:pPr>
        <w:tabs>
          <w:tab w:val="clear" w:pos="6000"/>
        </w:tabs>
        <w:autoSpaceDE/>
        <w:autoSpaceDN/>
        <w:adjustRightInd/>
        <w:spacing w:after="160" w:line="259" w:lineRule="auto"/>
        <w:ind w:left="0"/>
        <w:textAlignment w:val="auto"/>
      </w:pPr>
    </w:p>
    <w:p w14:paraId="034F8D30" w14:textId="4AE371CC" w:rsidR="0055073F" w:rsidRDefault="0055073F" w:rsidP="0055073F">
      <w:pPr>
        <w:pStyle w:val="Titel"/>
        <w:ind w:left="0"/>
      </w:pPr>
      <w:r>
        <w:lastRenderedPageBreak/>
        <w:t>Inhoud</w:t>
      </w:r>
    </w:p>
    <w:p w14:paraId="437E8957" w14:textId="134A9C2B" w:rsidR="0055073F" w:rsidRPr="0055073F" w:rsidRDefault="0055073F" w:rsidP="0055073F"/>
    <w:p w14:paraId="707A9D15" w14:textId="77777777" w:rsidR="0055073F" w:rsidRPr="0055073F" w:rsidRDefault="0055073F" w:rsidP="0055073F"/>
    <w:sdt>
      <w:sdtPr>
        <w:rPr>
          <w:rFonts w:ascii="Calibri Light" w:eastAsiaTheme="minorHAnsi" w:hAnsi="Calibri Light" w:cs="Calibri Light"/>
          <w:color w:val="000000"/>
          <w:spacing w:val="4"/>
          <w:sz w:val="20"/>
          <w:szCs w:val="20"/>
          <w:lang w:eastAsia="en-US"/>
        </w:rPr>
        <w:id w:val="-1032802019"/>
        <w:docPartObj>
          <w:docPartGallery w:val="Table of Contents"/>
          <w:docPartUnique/>
        </w:docPartObj>
      </w:sdtPr>
      <w:sdtEndPr>
        <w:rPr>
          <w:b/>
          <w:bCs/>
        </w:rPr>
      </w:sdtEndPr>
      <w:sdtContent>
        <w:p w14:paraId="73FA75ED" w14:textId="73151EF6" w:rsidR="0055073F" w:rsidRDefault="0055073F">
          <w:pPr>
            <w:pStyle w:val="Kopvaninhoudsopgave"/>
          </w:pPr>
        </w:p>
        <w:p w14:paraId="4F191AF5" w14:textId="137EEFB7" w:rsidR="00AD4501" w:rsidRDefault="0055073F">
          <w:pPr>
            <w:pStyle w:val="Inhopg1"/>
            <w:rPr>
              <w:rFonts w:asciiTheme="minorHAnsi" w:eastAsiaTheme="minorEastAsia" w:hAnsiTheme="minorHAnsi" w:cstheme="minorBidi"/>
              <w:b w:val="0"/>
              <w:noProof/>
              <w:color w:val="auto"/>
              <w:spacing w:val="0"/>
              <w:kern w:val="2"/>
              <w:sz w:val="22"/>
              <w:szCs w:val="22"/>
              <w:lang w:eastAsia="nl-NL"/>
              <w14:ligatures w14:val="standardContextual"/>
            </w:rPr>
          </w:pPr>
          <w:r>
            <w:fldChar w:fldCharType="begin"/>
          </w:r>
          <w:r>
            <w:instrText xml:space="preserve"> TOC \o "1-3" \h \z \u </w:instrText>
          </w:r>
          <w:r>
            <w:fldChar w:fldCharType="separate"/>
          </w:r>
          <w:hyperlink w:anchor="_Toc158715158" w:history="1">
            <w:r w:rsidR="00AD4501" w:rsidRPr="009372CD">
              <w:rPr>
                <w:rStyle w:val="Hyperlink"/>
                <w:noProof/>
              </w:rPr>
              <w:t>1.</w:t>
            </w:r>
            <w:r w:rsidR="00AD4501">
              <w:rPr>
                <w:rFonts w:asciiTheme="minorHAnsi" w:eastAsiaTheme="minorEastAsia" w:hAnsiTheme="minorHAnsi" w:cstheme="minorBidi"/>
                <w:b w:val="0"/>
                <w:noProof/>
                <w:color w:val="auto"/>
                <w:spacing w:val="0"/>
                <w:kern w:val="2"/>
                <w:sz w:val="22"/>
                <w:szCs w:val="22"/>
                <w:lang w:eastAsia="nl-NL"/>
                <w14:ligatures w14:val="standardContextual"/>
              </w:rPr>
              <w:tab/>
            </w:r>
            <w:r w:rsidR="00AD4501" w:rsidRPr="009372CD">
              <w:rPr>
                <w:rStyle w:val="Hyperlink"/>
                <w:noProof/>
              </w:rPr>
              <w:t>Introductie</w:t>
            </w:r>
            <w:r w:rsidR="00AD4501">
              <w:rPr>
                <w:noProof/>
                <w:webHidden/>
              </w:rPr>
              <w:tab/>
            </w:r>
            <w:r w:rsidR="00AD4501">
              <w:rPr>
                <w:noProof/>
                <w:webHidden/>
              </w:rPr>
              <w:fldChar w:fldCharType="begin"/>
            </w:r>
            <w:r w:rsidR="00AD4501">
              <w:rPr>
                <w:noProof/>
                <w:webHidden/>
              </w:rPr>
              <w:instrText xml:space="preserve"> PAGEREF _Toc158715158 \h </w:instrText>
            </w:r>
            <w:r w:rsidR="00AD4501">
              <w:rPr>
                <w:noProof/>
                <w:webHidden/>
              </w:rPr>
            </w:r>
            <w:r w:rsidR="00AD4501">
              <w:rPr>
                <w:noProof/>
                <w:webHidden/>
              </w:rPr>
              <w:fldChar w:fldCharType="separate"/>
            </w:r>
            <w:r w:rsidR="00F052A9">
              <w:rPr>
                <w:noProof/>
                <w:webHidden/>
              </w:rPr>
              <w:t>3</w:t>
            </w:r>
            <w:r w:rsidR="00AD4501">
              <w:rPr>
                <w:noProof/>
                <w:webHidden/>
              </w:rPr>
              <w:fldChar w:fldCharType="end"/>
            </w:r>
          </w:hyperlink>
        </w:p>
        <w:p w14:paraId="112BF941" w14:textId="41DA76FF"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59" w:history="1">
            <w:r w:rsidR="00AD4501" w:rsidRPr="009372CD">
              <w:rPr>
                <w:rStyle w:val="Hyperlink"/>
                <w:noProof/>
              </w:rPr>
              <w:t>1.1.</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Lessenreeks</w:t>
            </w:r>
            <w:r w:rsidR="00AD4501">
              <w:rPr>
                <w:noProof/>
                <w:webHidden/>
              </w:rPr>
              <w:tab/>
            </w:r>
            <w:r w:rsidR="00AD4501">
              <w:rPr>
                <w:noProof/>
                <w:webHidden/>
              </w:rPr>
              <w:fldChar w:fldCharType="begin"/>
            </w:r>
            <w:r w:rsidR="00AD4501">
              <w:rPr>
                <w:noProof/>
                <w:webHidden/>
              </w:rPr>
              <w:instrText xml:space="preserve"> PAGEREF _Toc158715159 \h </w:instrText>
            </w:r>
            <w:r w:rsidR="00AD4501">
              <w:rPr>
                <w:noProof/>
                <w:webHidden/>
              </w:rPr>
            </w:r>
            <w:r w:rsidR="00AD4501">
              <w:rPr>
                <w:noProof/>
                <w:webHidden/>
              </w:rPr>
              <w:fldChar w:fldCharType="separate"/>
            </w:r>
            <w:r w:rsidR="00F052A9">
              <w:rPr>
                <w:noProof/>
                <w:webHidden/>
              </w:rPr>
              <w:t>3</w:t>
            </w:r>
            <w:r w:rsidR="00AD4501">
              <w:rPr>
                <w:noProof/>
                <w:webHidden/>
              </w:rPr>
              <w:fldChar w:fldCharType="end"/>
            </w:r>
          </w:hyperlink>
        </w:p>
        <w:p w14:paraId="5F05FAB1" w14:textId="70C05C6C"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60" w:history="1">
            <w:r w:rsidR="00AD4501" w:rsidRPr="009372CD">
              <w:rPr>
                <w:rStyle w:val="Hyperlink"/>
                <w:noProof/>
              </w:rPr>
              <w:t>1.2.</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Kerndoelen</w:t>
            </w:r>
            <w:r w:rsidR="00AD4501">
              <w:rPr>
                <w:noProof/>
                <w:webHidden/>
              </w:rPr>
              <w:tab/>
            </w:r>
            <w:r w:rsidR="00AD4501">
              <w:rPr>
                <w:noProof/>
                <w:webHidden/>
              </w:rPr>
              <w:fldChar w:fldCharType="begin"/>
            </w:r>
            <w:r w:rsidR="00AD4501">
              <w:rPr>
                <w:noProof/>
                <w:webHidden/>
              </w:rPr>
              <w:instrText xml:space="preserve"> PAGEREF _Toc158715160 \h </w:instrText>
            </w:r>
            <w:r w:rsidR="00AD4501">
              <w:rPr>
                <w:noProof/>
                <w:webHidden/>
              </w:rPr>
            </w:r>
            <w:r w:rsidR="00AD4501">
              <w:rPr>
                <w:noProof/>
                <w:webHidden/>
              </w:rPr>
              <w:fldChar w:fldCharType="separate"/>
            </w:r>
            <w:r w:rsidR="00F052A9">
              <w:rPr>
                <w:noProof/>
                <w:webHidden/>
              </w:rPr>
              <w:t>3</w:t>
            </w:r>
            <w:r w:rsidR="00AD4501">
              <w:rPr>
                <w:noProof/>
                <w:webHidden/>
              </w:rPr>
              <w:fldChar w:fldCharType="end"/>
            </w:r>
          </w:hyperlink>
        </w:p>
        <w:p w14:paraId="036F4E77" w14:textId="79A9B85F" w:rsidR="00AD4501" w:rsidRDefault="002836F7">
          <w:pPr>
            <w:pStyle w:val="Inhopg1"/>
            <w:rPr>
              <w:rFonts w:asciiTheme="minorHAnsi" w:eastAsiaTheme="minorEastAsia" w:hAnsiTheme="minorHAnsi" w:cstheme="minorBidi"/>
              <w:b w:val="0"/>
              <w:noProof/>
              <w:color w:val="auto"/>
              <w:spacing w:val="0"/>
              <w:kern w:val="2"/>
              <w:sz w:val="22"/>
              <w:szCs w:val="22"/>
              <w:lang w:eastAsia="nl-NL"/>
              <w14:ligatures w14:val="standardContextual"/>
            </w:rPr>
          </w:pPr>
          <w:hyperlink w:anchor="_Toc158715161" w:history="1">
            <w:r w:rsidR="00AD4501" w:rsidRPr="009372CD">
              <w:rPr>
                <w:rStyle w:val="Hyperlink"/>
                <w:noProof/>
              </w:rPr>
              <w:t>2.</w:t>
            </w:r>
            <w:r w:rsidR="00AD4501">
              <w:rPr>
                <w:rFonts w:asciiTheme="minorHAnsi" w:eastAsiaTheme="minorEastAsia" w:hAnsiTheme="minorHAnsi" w:cstheme="minorBidi"/>
                <w:b w:val="0"/>
                <w:noProof/>
                <w:color w:val="auto"/>
                <w:spacing w:val="0"/>
                <w:kern w:val="2"/>
                <w:sz w:val="22"/>
                <w:szCs w:val="22"/>
                <w:lang w:eastAsia="nl-NL"/>
                <w14:ligatures w14:val="standardContextual"/>
              </w:rPr>
              <w:tab/>
            </w:r>
            <w:r w:rsidR="00AD4501" w:rsidRPr="009372CD">
              <w:rPr>
                <w:rStyle w:val="Hyperlink"/>
                <w:noProof/>
              </w:rPr>
              <w:t>Les 1: piraten op zee</w:t>
            </w:r>
            <w:r w:rsidR="00AD4501">
              <w:rPr>
                <w:noProof/>
                <w:webHidden/>
              </w:rPr>
              <w:tab/>
            </w:r>
            <w:r w:rsidR="00AD4501">
              <w:rPr>
                <w:noProof/>
                <w:webHidden/>
              </w:rPr>
              <w:fldChar w:fldCharType="begin"/>
            </w:r>
            <w:r w:rsidR="00AD4501">
              <w:rPr>
                <w:noProof/>
                <w:webHidden/>
              </w:rPr>
              <w:instrText xml:space="preserve"> PAGEREF _Toc158715161 \h </w:instrText>
            </w:r>
            <w:r w:rsidR="00AD4501">
              <w:rPr>
                <w:noProof/>
                <w:webHidden/>
              </w:rPr>
            </w:r>
            <w:r w:rsidR="00AD4501">
              <w:rPr>
                <w:noProof/>
                <w:webHidden/>
              </w:rPr>
              <w:fldChar w:fldCharType="separate"/>
            </w:r>
            <w:r w:rsidR="00F052A9">
              <w:rPr>
                <w:noProof/>
                <w:webHidden/>
              </w:rPr>
              <w:t>4</w:t>
            </w:r>
            <w:r w:rsidR="00AD4501">
              <w:rPr>
                <w:noProof/>
                <w:webHidden/>
              </w:rPr>
              <w:fldChar w:fldCharType="end"/>
            </w:r>
          </w:hyperlink>
        </w:p>
        <w:p w14:paraId="6021EFDD" w14:textId="067AA3DD"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62" w:history="1">
            <w:r w:rsidR="00AD4501" w:rsidRPr="009372CD">
              <w:rPr>
                <w:rStyle w:val="Hyperlink"/>
                <w:noProof/>
              </w:rPr>
              <w:t>2.1.</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Doel van deze les:</w:t>
            </w:r>
            <w:r w:rsidR="00AD4501">
              <w:rPr>
                <w:noProof/>
                <w:webHidden/>
              </w:rPr>
              <w:tab/>
            </w:r>
            <w:r w:rsidR="00AD4501">
              <w:rPr>
                <w:noProof/>
                <w:webHidden/>
              </w:rPr>
              <w:fldChar w:fldCharType="begin"/>
            </w:r>
            <w:r w:rsidR="00AD4501">
              <w:rPr>
                <w:noProof/>
                <w:webHidden/>
              </w:rPr>
              <w:instrText xml:space="preserve"> PAGEREF _Toc158715162 \h </w:instrText>
            </w:r>
            <w:r w:rsidR="00AD4501">
              <w:rPr>
                <w:noProof/>
                <w:webHidden/>
              </w:rPr>
            </w:r>
            <w:r w:rsidR="00AD4501">
              <w:rPr>
                <w:noProof/>
                <w:webHidden/>
              </w:rPr>
              <w:fldChar w:fldCharType="separate"/>
            </w:r>
            <w:r w:rsidR="00F052A9">
              <w:rPr>
                <w:noProof/>
                <w:webHidden/>
              </w:rPr>
              <w:t>4</w:t>
            </w:r>
            <w:r w:rsidR="00AD4501">
              <w:rPr>
                <w:noProof/>
                <w:webHidden/>
              </w:rPr>
              <w:fldChar w:fldCharType="end"/>
            </w:r>
          </w:hyperlink>
        </w:p>
        <w:p w14:paraId="10FBD9D0" w14:textId="1A68E645"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63" w:history="1">
            <w:r w:rsidR="00AD4501" w:rsidRPr="009372CD">
              <w:rPr>
                <w:rStyle w:val="Hyperlink"/>
                <w:noProof/>
              </w:rPr>
              <w:t>2.2.</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Lesbeschrijving</w:t>
            </w:r>
            <w:r w:rsidR="00AD4501">
              <w:rPr>
                <w:noProof/>
                <w:webHidden/>
              </w:rPr>
              <w:tab/>
            </w:r>
            <w:r w:rsidR="00AD4501">
              <w:rPr>
                <w:noProof/>
                <w:webHidden/>
              </w:rPr>
              <w:fldChar w:fldCharType="begin"/>
            </w:r>
            <w:r w:rsidR="00AD4501">
              <w:rPr>
                <w:noProof/>
                <w:webHidden/>
              </w:rPr>
              <w:instrText xml:space="preserve"> PAGEREF _Toc158715163 \h </w:instrText>
            </w:r>
            <w:r w:rsidR="00AD4501">
              <w:rPr>
                <w:noProof/>
                <w:webHidden/>
              </w:rPr>
            </w:r>
            <w:r w:rsidR="00AD4501">
              <w:rPr>
                <w:noProof/>
                <w:webHidden/>
              </w:rPr>
              <w:fldChar w:fldCharType="separate"/>
            </w:r>
            <w:r w:rsidR="00F052A9">
              <w:rPr>
                <w:noProof/>
                <w:webHidden/>
              </w:rPr>
              <w:t>4</w:t>
            </w:r>
            <w:r w:rsidR="00AD4501">
              <w:rPr>
                <w:noProof/>
                <w:webHidden/>
              </w:rPr>
              <w:fldChar w:fldCharType="end"/>
            </w:r>
          </w:hyperlink>
        </w:p>
        <w:p w14:paraId="28DFC2F3" w14:textId="30FE4FF0" w:rsidR="00AD4501" w:rsidRDefault="002836F7">
          <w:pPr>
            <w:pStyle w:val="Inhopg1"/>
            <w:rPr>
              <w:rFonts w:asciiTheme="minorHAnsi" w:eastAsiaTheme="minorEastAsia" w:hAnsiTheme="minorHAnsi" w:cstheme="minorBidi"/>
              <w:b w:val="0"/>
              <w:noProof/>
              <w:color w:val="auto"/>
              <w:spacing w:val="0"/>
              <w:kern w:val="2"/>
              <w:sz w:val="22"/>
              <w:szCs w:val="22"/>
              <w:lang w:eastAsia="nl-NL"/>
              <w14:ligatures w14:val="standardContextual"/>
            </w:rPr>
          </w:pPr>
          <w:hyperlink w:anchor="_Toc158715164" w:history="1">
            <w:r w:rsidR="00AD4501" w:rsidRPr="009372CD">
              <w:rPr>
                <w:rStyle w:val="Hyperlink"/>
                <w:noProof/>
              </w:rPr>
              <w:t>3.</w:t>
            </w:r>
            <w:r w:rsidR="00AD4501">
              <w:rPr>
                <w:rFonts w:asciiTheme="minorHAnsi" w:eastAsiaTheme="minorEastAsia" w:hAnsiTheme="minorHAnsi" w:cstheme="minorBidi"/>
                <w:b w:val="0"/>
                <w:noProof/>
                <w:color w:val="auto"/>
                <w:spacing w:val="0"/>
                <w:kern w:val="2"/>
                <w:sz w:val="22"/>
                <w:szCs w:val="22"/>
                <w:lang w:eastAsia="nl-NL"/>
                <w14:ligatures w14:val="standardContextual"/>
              </w:rPr>
              <w:tab/>
            </w:r>
            <w:r w:rsidR="00AD4501" w:rsidRPr="009372CD">
              <w:rPr>
                <w:rStyle w:val="Hyperlink"/>
                <w:noProof/>
              </w:rPr>
              <w:t>Les 2: op zoek naar de schat</w:t>
            </w:r>
            <w:r w:rsidR="00AD4501">
              <w:rPr>
                <w:noProof/>
                <w:webHidden/>
              </w:rPr>
              <w:tab/>
            </w:r>
            <w:r w:rsidR="00AD4501">
              <w:rPr>
                <w:noProof/>
                <w:webHidden/>
              </w:rPr>
              <w:fldChar w:fldCharType="begin"/>
            </w:r>
            <w:r w:rsidR="00AD4501">
              <w:rPr>
                <w:noProof/>
                <w:webHidden/>
              </w:rPr>
              <w:instrText xml:space="preserve"> PAGEREF _Toc158715164 \h </w:instrText>
            </w:r>
            <w:r w:rsidR="00AD4501">
              <w:rPr>
                <w:noProof/>
                <w:webHidden/>
              </w:rPr>
            </w:r>
            <w:r w:rsidR="00AD4501">
              <w:rPr>
                <w:noProof/>
                <w:webHidden/>
              </w:rPr>
              <w:fldChar w:fldCharType="separate"/>
            </w:r>
            <w:r w:rsidR="00F052A9">
              <w:rPr>
                <w:noProof/>
                <w:webHidden/>
              </w:rPr>
              <w:t>6</w:t>
            </w:r>
            <w:r w:rsidR="00AD4501">
              <w:rPr>
                <w:noProof/>
                <w:webHidden/>
              </w:rPr>
              <w:fldChar w:fldCharType="end"/>
            </w:r>
          </w:hyperlink>
        </w:p>
        <w:p w14:paraId="2B46BB92" w14:textId="241AFD32"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65" w:history="1">
            <w:r w:rsidR="00AD4501" w:rsidRPr="009372CD">
              <w:rPr>
                <w:rStyle w:val="Hyperlink"/>
                <w:noProof/>
              </w:rPr>
              <w:t>3.1.</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Doel van deze les:</w:t>
            </w:r>
            <w:r w:rsidR="00AD4501">
              <w:rPr>
                <w:noProof/>
                <w:webHidden/>
              </w:rPr>
              <w:tab/>
            </w:r>
            <w:r w:rsidR="00AD4501">
              <w:rPr>
                <w:noProof/>
                <w:webHidden/>
              </w:rPr>
              <w:fldChar w:fldCharType="begin"/>
            </w:r>
            <w:r w:rsidR="00AD4501">
              <w:rPr>
                <w:noProof/>
                <w:webHidden/>
              </w:rPr>
              <w:instrText xml:space="preserve"> PAGEREF _Toc158715165 \h </w:instrText>
            </w:r>
            <w:r w:rsidR="00AD4501">
              <w:rPr>
                <w:noProof/>
                <w:webHidden/>
              </w:rPr>
            </w:r>
            <w:r w:rsidR="00AD4501">
              <w:rPr>
                <w:noProof/>
                <w:webHidden/>
              </w:rPr>
              <w:fldChar w:fldCharType="separate"/>
            </w:r>
            <w:r w:rsidR="00F052A9">
              <w:rPr>
                <w:noProof/>
                <w:webHidden/>
              </w:rPr>
              <w:t>6</w:t>
            </w:r>
            <w:r w:rsidR="00AD4501">
              <w:rPr>
                <w:noProof/>
                <w:webHidden/>
              </w:rPr>
              <w:fldChar w:fldCharType="end"/>
            </w:r>
          </w:hyperlink>
        </w:p>
        <w:p w14:paraId="53969AF7" w14:textId="625B0B0D"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66" w:history="1">
            <w:r w:rsidR="00AD4501" w:rsidRPr="009372CD">
              <w:rPr>
                <w:rStyle w:val="Hyperlink"/>
                <w:noProof/>
              </w:rPr>
              <w:t>3.2.</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Lesbeschrijving</w:t>
            </w:r>
            <w:r w:rsidR="00AD4501">
              <w:rPr>
                <w:noProof/>
                <w:webHidden/>
              </w:rPr>
              <w:tab/>
            </w:r>
            <w:r w:rsidR="00AD4501">
              <w:rPr>
                <w:noProof/>
                <w:webHidden/>
              </w:rPr>
              <w:fldChar w:fldCharType="begin"/>
            </w:r>
            <w:r w:rsidR="00AD4501">
              <w:rPr>
                <w:noProof/>
                <w:webHidden/>
              </w:rPr>
              <w:instrText xml:space="preserve"> PAGEREF _Toc158715166 \h </w:instrText>
            </w:r>
            <w:r w:rsidR="00AD4501">
              <w:rPr>
                <w:noProof/>
                <w:webHidden/>
              </w:rPr>
            </w:r>
            <w:r w:rsidR="00AD4501">
              <w:rPr>
                <w:noProof/>
                <w:webHidden/>
              </w:rPr>
              <w:fldChar w:fldCharType="separate"/>
            </w:r>
            <w:r w:rsidR="00F052A9">
              <w:rPr>
                <w:noProof/>
                <w:webHidden/>
              </w:rPr>
              <w:t>7</w:t>
            </w:r>
            <w:r w:rsidR="00AD4501">
              <w:rPr>
                <w:noProof/>
                <w:webHidden/>
              </w:rPr>
              <w:fldChar w:fldCharType="end"/>
            </w:r>
          </w:hyperlink>
        </w:p>
        <w:p w14:paraId="53C3E825" w14:textId="56B8503B" w:rsidR="00AD4501" w:rsidRDefault="002836F7">
          <w:pPr>
            <w:pStyle w:val="Inhopg1"/>
            <w:rPr>
              <w:rFonts w:asciiTheme="minorHAnsi" w:eastAsiaTheme="minorEastAsia" w:hAnsiTheme="minorHAnsi" w:cstheme="minorBidi"/>
              <w:b w:val="0"/>
              <w:noProof/>
              <w:color w:val="auto"/>
              <w:spacing w:val="0"/>
              <w:kern w:val="2"/>
              <w:sz w:val="22"/>
              <w:szCs w:val="22"/>
              <w:lang w:eastAsia="nl-NL"/>
              <w14:ligatures w14:val="standardContextual"/>
            </w:rPr>
          </w:pPr>
          <w:hyperlink w:anchor="_Toc158715167" w:history="1">
            <w:r w:rsidR="00AD4501" w:rsidRPr="009372CD">
              <w:rPr>
                <w:rStyle w:val="Hyperlink"/>
                <w:noProof/>
              </w:rPr>
              <w:t>4.</w:t>
            </w:r>
            <w:r w:rsidR="00AD4501">
              <w:rPr>
                <w:rFonts w:asciiTheme="minorHAnsi" w:eastAsiaTheme="minorEastAsia" w:hAnsiTheme="minorHAnsi" w:cstheme="minorBidi"/>
                <w:b w:val="0"/>
                <w:noProof/>
                <w:color w:val="auto"/>
                <w:spacing w:val="0"/>
                <w:kern w:val="2"/>
                <w:sz w:val="22"/>
                <w:szCs w:val="22"/>
                <w:lang w:eastAsia="nl-NL"/>
                <w14:ligatures w14:val="standardContextual"/>
              </w:rPr>
              <w:tab/>
            </w:r>
            <w:r w:rsidR="00AD4501" w:rsidRPr="009372CD">
              <w:rPr>
                <w:rStyle w:val="Hyperlink"/>
                <w:noProof/>
              </w:rPr>
              <w:t>Les 3: Vliegeren en vriendschap</w:t>
            </w:r>
            <w:r w:rsidR="00AD4501">
              <w:rPr>
                <w:noProof/>
                <w:webHidden/>
              </w:rPr>
              <w:tab/>
            </w:r>
            <w:r w:rsidR="00AD4501">
              <w:rPr>
                <w:noProof/>
                <w:webHidden/>
              </w:rPr>
              <w:fldChar w:fldCharType="begin"/>
            </w:r>
            <w:r w:rsidR="00AD4501">
              <w:rPr>
                <w:noProof/>
                <w:webHidden/>
              </w:rPr>
              <w:instrText xml:space="preserve"> PAGEREF _Toc158715167 \h </w:instrText>
            </w:r>
            <w:r w:rsidR="00AD4501">
              <w:rPr>
                <w:noProof/>
                <w:webHidden/>
              </w:rPr>
            </w:r>
            <w:r w:rsidR="00AD4501">
              <w:rPr>
                <w:noProof/>
                <w:webHidden/>
              </w:rPr>
              <w:fldChar w:fldCharType="separate"/>
            </w:r>
            <w:r w:rsidR="00F052A9">
              <w:rPr>
                <w:noProof/>
                <w:webHidden/>
              </w:rPr>
              <w:t>8</w:t>
            </w:r>
            <w:r w:rsidR="00AD4501">
              <w:rPr>
                <w:noProof/>
                <w:webHidden/>
              </w:rPr>
              <w:fldChar w:fldCharType="end"/>
            </w:r>
          </w:hyperlink>
        </w:p>
        <w:p w14:paraId="1DADBB4B" w14:textId="6AE04D04"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68" w:history="1">
            <w:r w:rsidR="00AD4501" w:rsidRPr="009372CD">
              <w:rPr>
                <w:rStyle w:val="Hyperlink"/>
                <w:noProof/>
              </w:rPr>
              <w:t>4.1.</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Doel van deze les:</w:t>
            </w:r>
            <w:r w:rsidR="00AD4501">
              <w:rPr>
                <w:noProof/>
                <w:webHidden/>
              </w:rPr>
              <w:tab/>
            </w:r>
            <w:r w:rsidR="00AD4501">
              <w:rPr>
                <w:noProof/>
                <w:webHidden/>
              </w:rPr>
              <w:fldChar w:fldCharType="begin"/>
            </w:r>
            <w:r w:rsidR="00AD4501">
              <w:rPr>
                <w:noProof/>
                <w:webHidden/>
              </w:rPr>
              <w:instrText xml:space="preserve"> PAGEREF _Toc158715168 \h </w:instrText>
            </w:r>
            <w:r w:rsidR="00AD4501">
              <w:rPr>
                <w:noProof/>
                <w:webHidden/>
              </w:rPr>
            </w:r>
            <w:r w:rsidR="00AD4501">
              <w:rPr>
                <w:noProof/>
                <w:webHidden/>
              </w:rPr>
              <w:fldChar w:fldCharType="separate"/>
            </w:r>
            <w:r w:rsidR="00F052A9">
              <w:rPr>
                <w:noProof/>
                <w:webHidden/>
              </w:rPr>
              <w:t>8</w:t>
            </w:r>
            <w:r w:rsidR="00AD4501">
              <w:rPr>
                <w:noProof/>
                <w:webHidden/>
              </w:rPr>
              <w:fldChar w:fldCharType="end"/>
            </w:r>
          </w:hyperlink>
        </w:p>
        <w:p w14:paraId="2CF6FCA5" w14:textId="293664C4"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69" w:history="1">
            <w:r w:rsidR="00AD4501" w:rsidRPr="009372CD">
              <w:rPr>
                <w:rStyle w:val="Hyperlink"/>
                <w:noProof/>
              </w:rPr>
              <w:t>4.2.</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Lesbeschrijving</w:t>
            </w:r>
            <w:r w:rsidR="00AD4501">
              <w:rPr>
                <w:noProof/>
                <w:webHidden/>
              </w:rPr>
              <w:tab/>
            </w:r>
            <w:r w:rsidR="00AD4501">
              <w:rPr>
                <w:noProof/>
                <w:webHidden/>
              </w:rPr>
              <w:fldChar w:fldCharType="begin"/>
            </w:r>
            <w:r w:rsidR="00AD4501">
              <w:rPr>
                <w:noProof/>
                <w:webHidden/>
              </w:rPr>
              <w:instrText xml:space="preserve"> PAGEREF _Toc158715169 \h </w:instrText>
            </w:r>
            <w:r w:rsidR="00AD4501">
              <w:rPr>
                <w:noProof/>
                <w:webHidden/>
              </w:rPr>
            </w:r>
            <w:r w:rsidR="00AD4501">
              <w:rPr>
                <w:noProof/>
                <w:webHidden/>
              </w:rPr>
              <w:fldChar w:fldCharType="separate"/>
            </w:r>
            <w:r w:rsidR="00F052A9">
              <w:rPr>
                <w:noProof/>
                <w:webHidden/>
              </w:rPr>
              <w:t>8</w:t>
            </w:r>
            <w:r w:rsidR="00AD4501">
              <w:rPr>
                <w:noProof/>
                <w:webHidden/>
              </w:rPr>
              <w:fldChar w:fldCharType="end"/>
            </w:r>
          </w:hyperlink>
        </w:p>
        <w:p w14:paraId="1A471BF6" w14:textId="5385D4B9" w:rsidR="00AD4501" w:rsidRDefault="002836F7">
          <w:pPr>
            <w:pStyle w:val="Inhopg1"/>
            <w:rPr>
              <w:rFonts w:asciiTheme="minorHAnsi" w:eastAsiaTheme="minorEastAsia" w:hAnsiTheme="minorHAnsi" w:cstheme="minorBidi"/>
              <w:b w:val="0"/>
              <w:noProof/>
              <w:color w:val="auto"/>
              <w:spacing w:val="0"/>
              <w:kern w:val="2"/>
              <w:sz w:val="22"/>
              <w:szCs w:val="22"/>
              <w:lang w:eastAsia="nl-NL"/>
              <w14:ligatures w14:val="standardContextual"/>
            </w:rPr>
          </w:pPr>
          <w:hyperlink w:anchor="_Toc158715170" w:history="1">
            <w:r w:rsidR="00AD4501" w:rsidRPr="009372CD">
              <w:rPr>
                <w:rStyle w:val="Hyperlink"/>
                <w:noProof/>
              </w:rPr>
              <w:t>5.</w:t>
            </w:r>
            <w:r w:rsidR="00AD4501">
              <w:rPr>
                <w:rFonts w:asciiTheme="minorHAnsi" w:eastAsiaTheme="minorEastAsia" w:hAnsiTheme="minorHAnsi" w:cstheme="minorBidi"/>
                <w:b w:val="0"/>
                <w:noProof/>
                <w:color w:val="auto"/>
                <w:spacing w:val="0"/>
                <w:kern w:val="2"/>
                <w:sz w:val="22"/>
                <w:szCs w:val="22"/>
                <w:lang w:eastAsia="nl-NL"/>
                <w14:ligatures w14:val="standardContextual"/>
              </w:rPr>
              <w:tab/>
            </w:r>
            <w:r w:rsidR="00AD4501" w:rsidRPr="009372CD">
              <w:rPr>
                <w:rStyle w:val="Hyperlink"/>
                <w:noProof/>
              </w:rPr>
              <w:t>Les 4: zeemonsters</w:t>
            </w:r>
            <w:r w:rsidR="00AD4501">
              <w:rPr>
                <w:noProof/>
                <w:webHidden/>
              </w:rPr>
              <w:tab/>
            </w:r>
            <w:r w:rsidR="00AD4501">
              <w:rPr>
                <w:noProof/>
                <w:webHidden/>
              </w:rPr>
              <w:fldChar w:fldCharType="begin"/>
            </w:r>
            <w:r w:rsidR="00AD4501">
              <w:rPr>
                <w:noProof/>
                <w:webHidden/>
              </w:rPr>
              <w:instrText xml:space="preserve"> PAGEREF _Toc158715170 \h </w:instrText>
            </w:r>
            <w:r w:rsidR="00AD4501">
              <w:rPr>
                <w:noProof/>
                <w:webHidden/>
              </w:rPr>
            </w:r>
            <w:r w:rsidR="00AD4501">
              <w:rPr>
                <w:noProof/>
                <w:webHidden/>
              </w:rPr>
              <w:fldChar w:fldCharType="separate"/>
            </w:r>
            <w:r w:rsidR="00F052A9">
              <w:rPr>
                <w:noProof/>
                <w:webHidden/>
              </w:rPr>
              <w:t>10</w:t>
            </w:r>
            <w:r w:rsidR="00AD4501">
              <w:rPr>
                <w:noProof/>
                <w:webHidden/>
              </w:rPr>
              <w:fldChar w:fldCharType="end"/>
            </w:r>
          </w:hyperlink>
        </w:p>
        <w:p w14:paraId="350873ED" w14:textId="26E653AF"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71" w:history="1">
            <w:r w:rsidR="00AD4501" w:rsidRPr="009372CD">
              <w:rPr>
                <w:rStyle w:val="Hyperlink"/>
                <w:noProof/>
              </w:rPr>
              <w:t>5.1.</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Doel van deze les:</w:t>
            </w:r>
            <w:r w:rsidR="00AD4501">
              <w:rPr>
                <w:noProof/>
                <w:webHidden/>
              </w:rPr>
              <w:tab/>
            </w:r>
            <w:r w:rsidR="00AD4501">
              <w:rPr>
                <w:noProof/>
                <w:webHidden/>
              </w:rPr>
              <w:fldChar w:fldCharType="begin"/>
            </w:r>
            <w:r w:rsidR="00AD4501">
              <w:rPr>
                <w:noProof/>
                <w:webHidden/>
              </w:rPr>
              <w:instrText xml:space="preserve"> PAGEREF _Toc158715171 \h </w:instrText>
            </w:r>
            <w:r w:rsidR="00AD4501">
              <w:rPr>
                <w:noProof/>
                <w:webHidden/>
              </w:rPr>
            </w:r>
            <w:r w:rsidR="00AD4501">
              <w:rPr>
                <w:noProof/>
                <w:webHidden/>
              </w:rPr>
              <w:fldChar w:fldCharType="separate"/>
            </w:r>
            <w:r w:rsidR="00F052A9">
              <w:rPr>
                <w:noProof/>
                <w:webHidden/>
              </w:rPr>
              <w:t>10</w:t>
            </w:r>
            <w:r w:rsidR="00AD4501">
              <w:rPr>
                <w:noProof/>
                <w:webHidden/>
              </w:rPr>
              <w:fldChar w:fldCharType="end"/>
            </w:r>
          </w:hyperlink>
        </w:p>
        <w:p w14:paraId="2054107C" w14:textId="1153FE7E"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72" w:history="1">
            <w:r w:rsidR="00AD4501" w:rsidRPr="009372CD">
              <w:rPr>
                <w:rStyle w:val="Hyperlink"/>
                <w:noProof/>
              </w:rPr>
              <w:t>5.2.</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Lesbeschrijving</w:t>
            </w:r>
            <w:r w:rsidR="00AD4501">
              <w:rPr>
                <w:noProof/>
                <w:webHidden/>
              </w:rPr>
              <w:tab/>
            </w:r>
            <w:r w:rsidR="00AD4501">
              <w:rPr>
                <w:noProof/>
                <w:webHidden/>
              </w:rPr>
              <w:fldChar w:fldCharType="begin"/>
            </w:r>
            <w:r w:rsidR="00AD4501">
              <w:rPr>
                <w:noProof/>
                <w:webHidden/>
              </w:rPr>
              <w:instrText xml:space="preserve"> PAGEREF _Toc158715172 \h </w:instrText>
            </w:r>
            <w:r w:rsidR="00AD4501">
              <w:rPr>
                <w:noProof/>
                <w:webHidden/>
              </w:rPr>
            </w:r>
            <w:r w:rsidR="00AD4501">
              <w:rPr>
                <w:noProof/>
                <w:webHidden/>
              </w:rPr>
              <w:fldChar w:fldCharType="separate"/>
            </w:r>
            <w:r w:rsidR="00F052A9">
              <w:rPr>
                <w:noProof/>
                <w:webHidden/>
              </w:rPr>
              <w:t>10</w:t>
            </w:r>
            <w:r w:rsidR="00AD4501">
              <w:rPr>
                <w:noProof/>
                <w:webHidden/>
              </w:rPr>
              <w:fldChar w:fldCharType="end"/>
            </w:r>
          </w:hyperlink>
        </w:p>
        <w:p w14:paraId="5409202A" w14:textId="7E0876F2" w:rsidR="00AD4501" w:rsidRDefault="002836F7">
          <w:pPr>
            <w:pStyle w:val="Inhopg1"/>
            <w:rPr>
              <w:rFonts w:asciiTheme="minorHAnsi" w:eastAsiaTheme="minorEastAsia" w:hAnsiTheme="minorHAnsi" w:cstheme="minorBidi"/>
              <w:b w:val="0"/>
              <w:noProof/>
              <w:color w:val="auto"/>
              <w:spacing w:val="0"/>
              <w:kern w:val="2"/>
              <w:sz w:val="22"/>
              <w:szCs w:val="22"/>
              <w:lang w:eastAsia="nl-NL"/>
              <w14:ligatures w14:val="standardContextual"/>
            </w:rPr>
          </w:pPr>
          <w:hyperlink w:anchor="_Toc158715173" w:history="1">
            <w:r w:rsidR="00AD4501" w:rsidRPr="009372CD">
              <w:rPr>
                <w:rStyle w:val="Hyperlink"/>
                <w:noProof/>
              </w:rPr>
              <w:t>6.</w:t>
            </w:r>
            <w:r w:rsidR="00AD4501">
              <w:rPr>
                <w:rFonts w:asciiTheme="minorHAnsi" w:eastAsiaTheme="minorEastAsia" w:hAnsiTheme="minorHAnsi" w:cstheme="minorBidi"/>
                <w:b w:val="0"/>
                <w:noProof/>
                <w:color w:val="auto"/>
                <w:spacing w:val="0"/>
                <w:kern w:val="2"/>
                <w:sz w:val="22"/>
                <w:szCs w:val="22"/>
                <w:lang w:eastAsia="nl-NL"/>
                <w14:ligatures w14:val="standardContextual"/>
              </w:rPr>
              <w:tab/>
            </w:r>
            <w:r w:rsidR="00AD4501" w:rsidRPr="009372CD">
              <w:rPr>
                <w:rStyle w:val="Hyperlink"/>
                <w:noProof/>
              </w:rPr>
              <w:t>Les 5: help! Ik kan niet zwemmen!</w:t>
            </w:r>
            <w:r w:rsidR="00AD4501">
              <w:rPr>
                <w:noProof/>
                <w:webHidden/>
              </w:rPr>
              <w:tab/>
            </w:r>
            <w:r w:rsidR="00AD4501">
              <w:rPr>
                <w:noProof/>
                <w:webHidden/>
              </w:rPr>
              <w:fldChar w:fldCharType="begin"/>
            </w:r>
            <w:r w:rsidR="00AD4501">
              <w:rPr>
                <w:noProof/>
                <w:webHidden/>
              </w:rPr>
              <w:instrText xml:space="preserve"> PAGEREF _Toc158715173 \h </w:instrText>
            </w:r>
            <w:r w:rsidR="00AD4501">
              <w:rPr>
                <w:noProof/>
                <w:webHidden/>
              </w:rPr>
            </w:r>
            <w:r w:rsidR="00AD4501">
              <w:rPr>
                <w:noProof/>
                <w:webHidden/>
              </w:rPr>
              <w:fldChar w:fldCharType="separate"/>
            </w:r>
            <w:r w:rsidR="00F052A9">
              <w:rPr>
                <w:noProof/>
                <w:webHidden/>
              </w:rPr>
              <w:t>12</w:t>
            </w:r>
            <w:r w:rsidR="00AD4501">
              <w:rPr>
                <w:noProof/>
                <w:webHidden/>
              </w:rPr>
              <w:fldChar w:fldCharType="end"/>
            </w:r>
          </w:hyperlink>
        </w:p>
        <w:p w14:paraId="7D23D128" w14:textId="166D8C2C"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74" w:history="1">
            <w:r w:rsidR="00AD4501" w:rsidRPr="009372CD">
              <w:rPr>
                <w:rStyle w:val="Hyperlink"/>
                <w:noProof/>
              </w:rPr>
              <w:t>6.1.</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Doel van deze les:</w:t>
            </w:r>
            <w:r w:rsidR="00AD4501">
              <w:rPr>
                <w:noProof/>
                <w:webHidden/>
              </w:rPr>
              <w:tab/>
            </w:r>
            <w:r w:rsidR="00AD4501">
              <w:rPr>
                <w:noProof/>
                <w:webHidden/>
              </w:rPr>
              <w:fldChar w:fldCharType="begin"/>
            </w:r>
            <w:r w:rsidR="00AD4501">
              <w:rPr>
                <w:noProof/>
                <w:webHidden/>
              </w:rPr>
              <w:instrText xml:space="preserve"> PAGEREF _Toc158715174 \h </w:instrText>
            </w:r>
            <w:r w:rsidR="00AD4501">
              <w:rPr>
                <w:noProof/>
                <w:webHidden/>
              </w:rPr>
            </w:r>
            <w:r w:rsidR="00AD4501">
              <w:rPr>
                <w:noProof/>
                <w:webHidden/>
              </w:rPr>
              <w:fldChar w:fldCharType="separate"/>
            </w:r>
            <w:r w:rsidR="00F052A9">
              <w:rPr>
                <w:noProof/>
                <w:webHidden/>
              </w:rPr>
              <w:t>12</w:t>
            </w:r>
            <w:r w:rsidR="00AD4501">
              <w:rPr>
                <w:noProof/>
                <w:webHidden/>
              </w:rPr>
              <w:fldChar w:fldCharType="end"/>
            </w:r>
          </w:hyperlink>
        </w:p>
        <w:p w14:paraId="621BECEE" w14:textId="7E4A0FB4"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75" w:history="1">
            <w:r w:rsidR="00AD4501" w:rsidRPr="009372CD">
              <w:rPr>
                <w:rStyle w:val="Hyperlink"/>
                <w:noProof/>
              </w:rPr>
              <w:t>6.2.</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Lesbeschrijving</w:t>
            </w:r>
            <w:r w:rsidR="00AD4501">
              <w:rPr>
                <w:noProof/>
                <w:webHidden/>
              </w:rPr>
              <w:tab/>
            </w:r>
            <w:r w:rsidR="00AD4501">
              <w:rPr>
                <w:noProof/>
                <w:webHidden/>
              </w:rPr>
              <w:fldChar w:fldCharType="begin"/>
            </w:r>
            <w:r w:rsidR="00AD4501">
              <w:rPr>
                <w:noProof/>
                <w:webHidden/>
              </w:rPr>
              <w:instrText xml:space="preserve"> PAGEREF _Toc158715175 \h </w:instrText>
            </w:r>
            <w:r w:rsidR="00AD4501">
              <w:rPr>
                <w:noProof/>
                <w:webHidden/>
              </w:rPr>
            </w:r>
            <w:r w:rsidR="00AD4501">
              <w:rPr>
                <w:noProof/>
                <w:webHidden/>
              </w:rPr>
              <w:fldChar w:fldCharType="separate"/>
            </w:r>
            <w:r w:rsidR="00F052A9">
              <w:rPr>
                <w:noProof/>
                <w:webHidden/>
              </w:rPr>
              <w:t>12</w:t>
            </w:r>
            <w:r w:rsidR="00AD4501">
              <w:rPr>
                <w:noProof/>
                <w:webHidden/>
              </w:rPr>
              <w:fldChar w:fldCharType="end"/>
            </w:r>
          </w:hyperlink>
        </w:p>
        <w:p w14:paraId="645D5AF9" w14:textId="444F036B" w:rsidR="00AD4501" w:rsidRDefault="002836F7">
          <w:pPr>
            <w:pStyle w:val="Inhopg1"/>
            <w:rPr>
              <w:rFonts w:asciiTheme="minorHAnsi" w:eastAsiaTheme="minorEastAsia" w:hAnsiTheme="minorHAnsi" w:cstheme="minorBidi"/>
              <w:b w:val="0"/>
              <w:noProof/>
              <w:color w:val="auto"/>
              <w:spacing w:val="0"/>
              <w:kern w:val="2"/>
              <w:sz w:val="22"/>
              <w:szCs w:val="22"/>
              <w:lang w:eastAsia="nl-NL"/>
              <w14:ligatures w14:val="standardContextual"/>
            </w:rPr>
          </w:pPr>
          <w:hyperlink w:anchor="_Toc158715176" w:history="1">
            <w:r w:rsidR="00AD4501" w:rsidRPr="009372CD">
              <w:rPr>
                <w:rStyle w:val="Hyperlink"/>
                <w:noProof/>
              </w:rPr>
              <w:t>7.</w:t>
            </w:r>
            <w:r w:rsidR="00AD4501">
              <w:rPr>
                <w:rFonts w:asciiTheme="minorHAnsi" w:eastAsiaTheme="minorEastAsia" w:hAnsiTheme="minorHAnsi" w:cstheme="minorBidi"/>
                <w:b w:val="0"/>
                <w:noProof/>
                <w:color w:val="auto"/>
                <w:spacing w:val="0"/>
                <w:kern w:val="2"/>
                <w:sz w:val="22"/>
                <w:szCs w:val="22"/>
                <w:lang w:eastAsia="nl-NL"/>
                <w14:ligatures w14:val="standardContextual"/>
              </w:rPr>
              <w:tab/>
            </w:r>
            <w:r w:rsidR="00AD4501" w:rsidRPr="009372CD">
              <w:rPr>
                <w:rStyle w:val="Hyperlink"/>
                <w:noProof/>
              </w:rPr>
              <w:t>Kernopdracht; in de zee</w:t>
            </w:r>
            <w:r w:rsidR="00AD4501">
              <w:rPr>
                <w:noProof/>
                <w:webHidden/>
              </w:rPr>
              <w:tab/>
            </w:r>
            <w:r w:rsidR="00AD4501">
              <w:rPr>
                <w:noProof/>
                <w:webHidden/>
              </w:rPr>
              <w:fldChar w:fldCharType="begin"/>
            </w:r>
            <w:r w:rsidR="00AD4501">
              <w:rPr>
                <w:noProof/>
                <w:webHidden/>
              </w:rPr>
              <w:instrText xml:space="preserve"> PAGEREF _Toc158715176 \h </w:instrText>
            </w:r>
            <w:r w:rsidR="00AD4501">
              <w:rPr>
                <w:noProof/>
                <w:webHidden/>
              </w:rPr>
            </w:r>
            <w:r w:rsidR="00AD4501">
              <w:rPr>
                <w:noProof/>
                <w:webHidden/>
              </w:rPr>
              <w:fldChar w:fldCharType="separate"/>
            </w:r>
            <w:r w:rsidR="00F052A9">
              <w:rPr>
                <w:noProof/>
                <w:webHidden/>
              </w:rPr>
              <w:t>12</w:t>
            </w:r>
            <w:r w:rsidR="00AD4501">
              <w:rPr>
                <w:noProof/>
                <w:webHidden/>
              </w:rPr>
              <w:fldChar w:fldCharType="end"/>
            </w:r>
          </w:hyperlink>
        </w:p>
        <w:p w14:paraId="6C77ED9A" w14:textId="3DA7C41F" w:rsidR="00AD4501" w:rsidRDefault="002836F7">
          <w:pPr>
            <w:pStyle w:val="Inhopg2"/>
            <w:rPr>
              <w:rFonts w:asciiTheme="minorHAnsi" w:eastAsiaTheme="minorEastAsia" w:hAnsiTheme="minorHAnsi" w:cstheme="minorBidi"/>
              <w:noProof/>
              <w:color w:val="auto"/>
              <w:spacing w:val="0"/>
              <w:kern w:val="2"/>
              <w:sz w:val="22"/>
              <w:szCs w:val="22"/>
              <w:lang w:eastAsia="nl-NL"/>
              <w14:ligatures w14:val="standardContextual"/>
            </w:rPr>
          </w:pPr>
          <w:hyperlink w:anchor="_Toc158715177" w:history="1">
            <w:r w:rsidR="00AD4501" w:rsidRPr="009372CD">
              <w:rPr>
                <w:rStyle w:val="Hyperlink"/>
                <w:noProof/>
              </w:rPr>
              <w:t>7.1.</w:t>
            </w:r>
            <w:r w:rsidR="00AD4501">
              <w:rPr>
                <w:rFonts w:asciiTheme="minorHAnsi" w:eastAsiaTheme="minorEastAsia" w:hAnsiTheme="minorHAnsi" w:cstheme="minorBidi"/>
                <w:noProof/>
                <w:color w:val="auto"/>
                <w:spacing w:val="0"/>
                <w:kern w:val="2"/>
                <w:sz w:val="22"/>
                <w:szCs w:val="22"/>
                <w:lang w:eastAsia="nl-NL"/>
                <w14:ligatures w14:val="standardContextual"/>
              </w:rPr>
              <w:tab/>
            </w:r>
            <w:r w:rsidR="00AD4501" w:rsidRPr="009372CD">
              <w:rPr>
                <w:rStyle w:val="Hyperlink"/>
                <w:noProof/>
              </w:rPr>
              <w:t>Extra opdracht: De branding</w:t>
            </w:r>
            <w:r w:rsidR="00AD4501">
              <w:rPr>
                <w:noProof/>
                <w:webHidden/>
              </w:rPr>
              <w:tab/>
            </w:r>
            <w:r w:rsidR="00AD4501">
              <w:rPr>
                <w:noProof/>
                <w:webHidden/>
              </w:rPr>
              <w:fldChar w:fldCharType="begin"/>
            </w:r>
            <w:r w:rsidR="00AD4501">
              <w:rPr>
                <w:noProof/>
                <w:webHidden/>
              </w:rPr>
              <w:instrText xml:space="preserve"> PAGEREF _Toc158715177 \h </w:instrText>
            </w:r>
            <w:r w:rsidR="00AD4501">
              <w:rPr>
                <w:noProof/>
                <w:webHidden/>
              </w:rPr>
            </w:r>
            <w:r w:rsidR="00AD4501">
              <w:rPr>
                <w:noProof/>
                <w:webHidden/>
              </w:rPr>
              <w:fldChar w:fldCharType="separate"/>
            </w:r>
            <w:r w:rsidR="00F052A9">
              <w:rPr>
                <w:noProof/>
                <w:webHidden/>
              </w:rPr>
              <w:t>13</w:t>
            </w:r>
            <w:r w:rsidR="00AD4501">
              <w:rPr>
                <w:noProof/>
                <w:webHidden/>
              </w:rPr>
              <w:fldChar w:fldCharType="end"/>
            </w:r>
          </w:hyperlink>
        </w:p>
        <w:p w14:paraId="6A8AF603" w14:textId="4FE32368" w:rsidR="0055073F" w:rsidRDefault="0055073F">
          <w:r>
            <w:rPr>
              <w:b/>
              <w:bCs/>
            </w:rPr>
            <w:fldChar w:fldCharType="end"/>
          </w:r>
        </w:p>
      </w:sdtContent>
    </w:sdt>
    <w:p w14:paraId="4FAA6A1D" w14:textId="02D8426E" w:rsidR="0055073F" w:rsidRDefault="0055073F">
      <w:pPr>
        <w:tabs>
          <w:tab w:val="clear" w:pos="6000"/>
        </w:tabs>
        <w:autoSpaceDE/>
        <w:autoSpaceDN/>
        <w:adjustRightInd/>
        <w:spacing w:after="160" w:line="259" w:lineRule="auto"/>
        <w:ind w:left="0"/>
        <w:textAlignment w:val="auto"/>
      </w:pPr>
      <w:r>
        <w:br w:type="page"/>
      </w:r>
    </w:p>
    <w:p w14:paraId="1A7A0C8D" w14:textId="4D9349E8" w:rsidR="0055073F" w:rsidRDefault="0055073F" w:rsidP="004A6678">
      <w:pPr>
        <w:pStyle w:val="Kop1"/>
      </w:pPr>
      <w:bookmarkStart w:id="0" w:name="_Toc158715158"/>
      <w:r>
        <w:lastRenderedPageBreak/>
        <w:t>Introductie</w:t>
      </w:r>
      <w:bookmarkEnd w:id="0"/>
    </w:p>
    <w:p w14:paraId="2C91A79C" w14:textId="7DF00E33" w:rsidR="00AC27D5" w:rsidRPr="00AC27D5" w:rsidRDefault="00AC27D5" w:rsidP="00AC27D5"/>
    <w:p w14:paraId="57404FDE" w14:textId="77777777" w:rsidR="0055073F" w:rsidRDefault="0055073F" w:rsidP="0055073F">
      <w:pPr>
        <w:tabs>
          <w:tab w:val="clear" w:pos="6000"/>
        </w:tabs>
        <w:autoSpaceDE/>
        <w:autoSpaceDN/>
        <w:adjustRightInd/>
        <w:spacing w:after="160" w:line="259" w:lineRule="auto"/>
        <w:ind w:left="0"/>
        <w:textAlignment w:val="auto"/>
      </w:pPr>
      <w:r>
        <w:t xml:space="preserve">Een grote mand met daarin materialen die met een beetje fantasie uitnodigen tot dans! </w:t>
      </w:r>
    </w:p>
    <w:p w14:paraId="5944DEE6" w14:textId="2F787CAA" w:rsidR="0055073F" w:rsidRDefault="0055073F" w:rsidP="0055073F">
      <w:pPr>
        <w:tabs>
          <w:tab w:val="clear" w:pos="6000"/>
        </w:tabs>
        <w:autoSpaceDE/>
        <w:autoSpaceDN/>
        <w:adjustRightInd/>
        <w:spacing w:after="160" w:line="259" w:lineRule="auto"/>
        <w:ind w:left="0"/>
        <w:textAlignment w:val="auto"/>
      </w:pPr>
      <w:r>
        <w:t>Het boek “Woeste Willem</w:t>
      </w:r>
      <w:r w:rsidR="00347701">
        <w:t>” van</w:t>
      </w:r>
      <w:r>
        <w:t xml:space="preserve"> Ingrid en Dieter Schubert neemt ons mee op een dansreis over de woeste baren, met zeerovers op zoek naar een schat, samen vliegeren, zeemonsters verslaan, een duik in het diepe water en is het uitgangspunt van deze leskist dans.</w:t>
      </w:r>
    </w:p>
    <w:p w14:paraId="422802EF" w14:textId="47C71666" w:rsidR="0055073F" w:rsidRDefault="0055073F" w:rsidP="0055073F">
      <w:pPr>
        <w:tabs>
          <w:tab w:val="clear" w:pos="6000"/>
        </w:tabs>
        <w:autoSpaceDE/>
        <w:autoSpaceDN/>
        <w:adjustRightInd/>
        <w:spacing w:after="160" w:line="259" w:lineRule="auto"/>
        <w:ind w:left="0"/>
        <w:textAlignment w:val="auto"/>
      </w:pPr>
      <w:r>
        <w:t>In deze lesbrief staan danslessen om zelf met de groep te ondernemen. De lessen laten de leerlingen hun eigen bewegingsmogelijkheden ontdekken en ervaren. De lesstof wordt op een leuke, speelse manier aangeboden en er is veel ruimte voor eigen creativiteit. Op deze manier leren de kinderen op een leuke manier de mogelijkheden van dans kennen!</w:t>
      </w:r>
    </w:p>
    <w:p w14:paraId="14055B73" w14:textId="51055A41" w:rsidR="0055073F" w:rsidRDefault="0055073F" w:rsidP="0055073F">
      <w:pPr>
        <w:tabs>
          <w:tab w:val="clear" w:pos="6000"/>
        </w:tabs>
        <w:autoSpaceDE/>
        <w:autoSpaceDN/>
        <w:adjustRightInd/>
        <w:spacing w:after="160" w:line="259" w:lineRule="auto"/>
        <w:ind w:left="0"/>
        <w:textAlignment w:val="auto"/>
      </w:pPr>
      <w:r>
        <w:t xml:space="preserve">Let op: lees voor aanvang van de danslessen het boek ‘Woeste Willem’ van Ingrid en Dieter Schubert in de klas! </w:t>
      </w:r>
    </w:p>
    <w:p w14:paraId="275BA1D8" w14:textId="75E35956" w:rsidR="0055073F" w:rsidRDefault="0055073F" w:rsidP="00F052A9">
      <w:pPr>
        <w:pStyle w:val="Kop2"/>
      </w:pPr>
      <w:bookmarkStart w:id="1" w:name="_Toc158715159"/>
      <w:r>
        <w:t>Lessenreeks</w:t>
      </w:r>
      <w:bookmarkEnd w:id="1"/>
    </w:p>
    <w:p w14:paraId="050E9FF6" w14:textId="72CB29F2" w:rsidR="008E6836" w:rsidRPr="008E6836" w:rsidRDefault="008E6836" w:rsidP="008E6836"/>
    <w:p w14:paraId="015CAAAC" w14:textId="7D3F4E53" w:rsidR="0055073F" w:rsidRDefault="0055073F" w:rsidP="0055073F">
      <w:pPr>
        <w:pStyle w:val="Lijstalinea"/>
        <w:numPr>
          <w:ilvl w:val="0"/>
          <w:numId w:val="16"/>
        </w:numPr>
        <w:tabs>
          <w:tab w:val="clear" w:pos="6000"/>
        </w:tabs>
        <w:autoSpaceDE/>
        <w:autoSpaceDN/>
        <w:adjustRightInd/>
        <w:spacing w:after="160" w:line="259" w:lineRule="auto"/>
        <w:textAlignment w:val="auto"/>
      </w:pPr>
      <w:r>
        <w:t xml:space="preserve">Les 1: Introductie les ‘Piraten op zee’. Deze les wordt gegeven door een SKVR–dansdocent. </w:t>
      </w:r>
    </w:p>
    <w:p w14:paraId="5B0C3BBC" w14:textId="3919108E" w:rsidR="0055073F" w:rsidRDefault="0055073F" w:rsidP="0055073F">
      <w:pPr>
        <w:pStyle w:val="Lijstalinea"/>
        <w:numPr>
          <w:ilvl w:val="0"/>
          <w:numId w:val="16"/>
        </w:numPr>
        <w:tabs>
          <w:tab w:val="clear" w:pos="6000"/>
        </w:tabs>
        <w:autoSpaceDE/>
        <w:autoSpaceDN/>
        <w:adjustRightInd/>
        <w:spacing w:after="160" w:line="259" w:lineRule="auto"/>
        <w:textAlignment w:val="auto"/>
      </w:pPr>
      <w:r>
        <w:t xml:space="preserve">Les 2: ‘Op zoek naar de schat’ </w:t>
      </w:r>
    </w:p>
    <w:p w14:paraId="5E37DE57" w14:textId="67DA52FE" w:rsidR="0055073F" w:rsidRDefault="0055073F" w:rsidP="0055073F">
      <w:pPr>
        <w:pStyle w:val="Lijstalinea"/>
        <w:numPr>
          <w:ilvl w:val="0"/>
          <w:numId w:val="16"/>
        </w:numPr>
        <w:tabs>
          <w:tab w:val="clear" w:pos="6000"/>
        </w:tabs>
        <w:autoSpaceDE/>
        <w:autoSpaceDN/>
        <w:adjustRightInd/>
        <w:spacing w:after="160" w:line="259" w:lineRule="auto"/>
        <w:textAlignment w:val="auto"/>
      </w:pPr>
      <w:r>
        <w:t xml:space="preserve">Les 3: ‘Vliegeren en vriendschap’ </w:t>
      </w:r>
    </w:p>
    <w:p w14:paraId="69928B45" w14:textId="302CB87E" w:rsidR="0055073F" w:rsidRDefault="0055073F" w:rsidP="0055073F">
      <w:pPr>
        <w:pStyle w:val="Lijstalinea"/>
        <w:numPr>
          <w:ilvl w:val="0"/>
          <w:numId w:val="16"/>
        </w:numPr>
        <w:tabs>
          <w:tab w:val="clear" w:pos="6000"/>
        </w:tabs>
        <w:autoSpaceDE/>
        <w:autoSpaceDN/>
        <w:adjustRightInd/>
        <w:spacing w:after="160" w:line="259" w:lineRule="auto"/>
        <w:textAlignment w:val="auto"/>
      </w:pPr>
      <w:r>
        <w:t xml:space="preserve">Les 4: ‘Zeemonsters’ </w:t>
      </w:r>
    </w:p>
    <w:p w14:paraId="17D77316" w14:textId="3F242B01" w:rsidR="0055073F" w:rsidRDefault="0055073F" w:rsidP="0055073F">
      <w:pPr>
        <w:pStyle w:val="Lijstalinea"/>
        <w:numPr>
          <w:ilvl w:val="0"/>
          <w:numId w:val="16"/>
        </w:numPr>
        <w:tabs>
          <w:tab w:val="clear" w:pos="6000"/>
        </w:tabs>
        <w:autoSpaceDE/>
        <w:autoSpaceDN/>
        <w:adjustRightInd/>
        <w:spacing w:after="160" w:line="259" w:lineRule="auto"/>
        <w:textAlignment w:val="auto"/>
      </w:pPr>
      <w:r>
        <w:t xml:space="preserve">Les 5: ‘Help! Ik kan niet zwemmen’ </w:t>
      </w:r>
    </w:p>
    <w:p w14:paraId="3F66DF92" w14:textId="7E3C0A33" w:rsidR="0055073F" w:rsidRDefault="0055073F" w:rsidP="0055073F">
      <w:pPr>
        <w:tabs>
          <w:tab w:val="clear" w:pos="6000"/>
        </w:tabs>
        <w:autoSpaceDE/>
        <w:autoSpaceDN/>
        <w:adjustRightInd/>
        <w:spacing w:after="160" w:line="259" w:lineRule="auto"/>
        <w:ind w:left="0"/>
        <w:textAlignment w:val="auto"/>
      </w:pPr>
      <w:r>
        <w:t>De lessen 2, 3, 4 en 5 worden gegeven door de groepsleerkracht.</w:t>
      </w:r>
    </w:p>
    <w:p w14:paraId="689BAFF0" w14:textId="77777777" w:rsidR="0055073F" w:rsidRDefault="0055073F" w:rsidP="0055073F">
      <w:pPr>
        <w:tabs>
          <w:tab w:val="clear" w:pos="6000"/>
        </w:tabs>
        <w:autoSpaceDE/>
        <w:autoSpaceDN/>
        <w:adjustRightInd/>
        <w:spacing w:after="160" w:line="259" w:lineRule="auto"/>
        <w:ind w:left="0"/>
        <w:textAlignment w:val="auto"/>
      </w:pPr>
      <w:r>
        <w:t>De danslessen zijn opgebouwd in drie delen:</w:t>
      </w:r>
    </w:p>
    <w:p w14:paraId="37B98A77" w14:textId="77777777" w:rsidR="0055073F" w:rsidRDefault="0055073F" w:rsidP="0055073F">
      <w:pPr>
        <w:tabs>
          <w:tab w:val="clear" w:pos="6000"/>
        </w:tabs>
        <w:autoSpaceDE/>
        <w:autoSpaceDN/>
        <w:adjustRightInd/>
        <w:spacing w:after="160" w:line="259" w:lineRule="auto"/>
        <w:ind w:left="0"/>
        <w:textAlignment w:val="auto"/>
      </w:pPr>
      <w:r>
        <w:t xml:space="preserve">Inleiding: opwarmen van je lichaam en geest. </w:t>
      </w:r>
    </w:p>
    <w:p w14:paraId="6401CFDE" w14:textId="77777777" w:rsidR="0055073F" w:rsidRDefault="0055073F" w:rsidP="0055073F">
      <w:pPr>
        <w:tabs>
          <w:tab w:val="clear" w:pos="6000"/>
        </w:tabs>
        <w:autoSpaceDE/>
        <w:autoSpaceDN/>
        <w:adjustRightInd/>
        <w:spacing w:after="160" w:line="259" w:lineRule="auto"/>
        <w:ind w:left="0"/>
        <w:textAlignment w:val="auto"/>
      </w:pPr>
      <w:r>
        <w:t>Kern: verdieping en verbreding van dans. Nieuw dansmateriaal wordt aangeleerd en al dan niet herhaald. De kinderen onderzoeken en ontdekken zelf nieuwe dansmogelijkheden.</w:t>
      </w:r>
    </w:p>
    <w:p w14:paraId="6D2CB648" w14:textId="4527DB1D" w:rsidR="008E6836" w:rsidRDefault="0055073F" w:rsidP="0055073F">
      <w:pPr>
        <w:tabs>
          <w:tab w:val="clear" w:pos="6000"/>
        </w:tabs>
        <w:autoSpaceDE/>
        <w:autoSpaceDN/>
        <w:adjustRightInd/>
        <w:spacing w:after="160" w:line="259" w:lineRule="auto"/>
        <w:ind w:left="0"/>
        <w:textAlignment w:val="auto"/>
      </w:pPr>
      <w:r>
        <w:t>Afsluiting: Hier wordt de les op verschillende manieren afgesloten. Bij de danslessen maken we een mooie buiging, maar reflecteer ook met de kinderen wat we hebben gedaan.</w:t>
      </w:r>
    </w:p>
    <w:p w14:paraId="55774048" w14:textId="02C1D208" w:rsidR="00083A96" w:rsidRDefault="00083A96" w:rsidP="009649D3">
      <w:pPr>
        <w:pStyle w:val="Kop2"/>
      </w:pPr>
      <w:bookmarkStart w:id="2" w:name="_Toc158715160"/>
      <w:r>
        <w:t>Kerndoelen</w:t>
      </w:r>
      <w:bookmarkEnd w:id="2"/>
    </w:p>
    <w:p w14:paraId="3B1086CA" w14:textId="77777777" w:rsidR="008E6836" w:rsidRPr="008E6836" w:rsidRDefault="008E6836" w:rsidP="008E6836"/>
    <w:p w14:paraId="5AE9DEE6" w14:textId="1412B88F" w:rsidR="00083A96" w:rsidRDefault="00083A96" w:rsidP="00083A96">
      <w:pPr>
        <w:tabs>
          <w:tab w:val="clear" w:pos="6000"/>
        </w:tabs>
        <w:autoSpaceDE/>
        <w:autoSpaceDN/>
        <w:adjustRightInd/>
        <w:spacing w:after="160" w:line="259" w:lineRule="auto"/>
        <w:ind w:left="0"/>
        <w:textAlignment w:val="auto"/>
      </w:pPr>
      <w:r>
        <w:t>Deze leskist wordt op heel veel verschillende basisscholen in Rotterdam gebruikt. We kiezen er daarom voor om niet bij een specifieke lesmethode of onderwijsvorm aan te sluiten, maar wel bij de kerndoelen van het Primair Onderwijs.</w:t>
      </w:r>
    </w:p>
    <w:p w14:paraId="222B8CCD" w14:textId="77777777" w:rsidR="00083A96" w:rsidRDefault="00083A96" w:rsidP="00083A96">
      <w:pPr>
        <w:pStyle w:val="Lijstalinea"/>
        <w:numPr>
          <w:ilvl w:val="0"/>
          <w:numId w:val="16"/>
        </w:numPr>
        <w:tabs>
          <w:tab w:val="clear" w:pos="6000"/>
        </w:tabs>
        <w:autoSpaceDE/>
        <w:autoSpaceDN/>
        <w:adjustRightInd/>
        <w:spacing w:after="160" w:line="259" w:lineRule="auto"/>
        <w:textAlignment w:val="auto"/>
      </w:pPr>
      <w:r>
        <w:t xml:space="preserve">Kerndoel 54: De leerlingen leren beelden, muziek, taal, spel en beweging te gebruiken, om er gevoelens en ervaringen mee uit te drukken en om er mee te communiceren. </w:t>
      </w:r>
    </w:p>
    <w:p w14:paraId="29362921" w14:textId="77777777" w:rsidR="00083A96" w:rsidRDefault="00083A96" w:rsidP="00083A96">
      <w:pPr>
        <w:pStyle w:val="Lijstalinea"/>
        <w:numPr>
          <w:ilvl w:val="0"/>
          <w:numId w:val="16"/>
        </w:numPr>
        <w:tabs>
          <w:tab w:val="clear" w:pos="6000"/>
        </w:tabs>
        <w:autoSpaceDE/>
        <w:autoSpaceDN/>
        <w:adjustRightInd/>
        <w:spacing w:after="160" w:line="259" w:lineRule="auto"/>
        <w:textAlignment w:val="auto"/>
      </w:pPr>
      <w:r>
        <w:t>Kerndoel 55: De leerlingen leren op eigen werk en dat van anderen te reflecteren.</w:t>
      </w:r>
    </w:p>
    <w:p w14:paraId="55C599CB" w14:textId="16788940" w:rsidR="00083A96" w:rsidRDefault="00083A96" w:rsidP="00083A96">
      <w:pPr>
        <w:pStyle w:val="Lijstalinea"/>
        <w:numPr>
          <w:ilvl w:val="0"/>
          <w:numId w:val="16"/>
        </w:numPr>
        <w:tabs>
          <w:tab w:val="clear" w:pos="6000"/>
        </w:tabs>
        <w:autoSpaceDE/>
        <w:autoSpaceDN/>
        <w:adjustRightInd/>
        <w:spacing w:after="160" w:line="259" w:lineRule="auto"/>
        <w:textAlignment w:val="auto"/>
      </w:pPr>
      <w:r>
        <w:t>Kerndoel 56: De leerlingen verwerven enige kennis over en krijgen waardering voor aspecten van cultureel erfgoed.</w:t>
      </w:r>
    </w:p>
    <w:p w14:paraId="18A9D5CB" w14:textId="39F80695" w:rsidR="00083A96" w:rsidRDefault="00083A96" w:rsidP="00083A96">
      <w:pPr>
        <w:tabs>
          <w:tab w:val="clear" w:pos="6000"/>
        </w:tabs>
        <w:autoSpaceDE/>
        <w:autoSpaceDN/>
        <w:adjustRightInd/>
        <w:spacing w:after="160" w:line="259" w:lineRule="auto"/>
        <w:ind w:left="0"/>
        <w:textAlignment w:val="auto"/>
      </w:pPr>
      <w:r>
        <w:t>Het gebruik van deze DANS leskist wordt natuurlijk nog leuker wanneer het thema ‘Woeste Willem’ ook terugkomt in de klas!</w:t>
      </w:r>
    </w:p>
    <w:p w14:paraId="408C9ECF" w14:textId="77777777" w:rsidR="00645581" w:rsidRDefault="00645581" w:rsidP="00083A96">
      <w:pPr>
        <w:tabs>
          <w:tab w:val="clear" w:pos="6000"/>
        </w:tabs>
        <w:autoSpaceDE/>
        <w:autoSpaceDN/>
        <w:adjustRightInd/>
        <w:spacing w:after="160" w:line="259" w:lineRule="auto"/>
        <w:ind w:left="0"/>
        <w:textAlignment w:val="auto"/>
      </w:pPr>
    </w:p>
    <w:p w14:paraId="5CA253C3" w14:textId="77777777" w:rsidR="00645581" w:rsidRDefault="00645581" w:rsidP="00083A96">
      <w:pPr>
        <w:tabs>
          <w:tab w:val="clear" w:pos="6000"/>
        </w:tabs>
        <w:autoSpaceDE/>
        <w:autoSpaceDN/>
        <w:adjustRightInd/>
        <w:spacing w:after="160" w:line="259" w:lineRule="auto"/>
        <w:ind w:left="0"/>
        <w:textAlignment w:val="auto"/>
      </w:pPr>
    </w:p>
    <w:p w14:paraId="467B8671" w14:textId="4B4D7351" w:rsidR="00083A96" w:rsidRDefault="00083A96" w:rsidP="00083A96">
      <w:pPr>
        <w:tabs>
          <w:tab w:val="clear" w:pos="6000"/>
        </w:tabs>
        <w:autoSpaceDE/>
        <w:autoSpaceDN/>
        <w:adjustRightInd/>
        <w:spacing w:after="160" w:line="259" w:lineRule="auto"/>
        <w:ind w:left="0"/>
        <w:textAlignment w:val="auto"/>
      </w:pPr>
      <w:r>
        <w:lastRenderedPageBreak/>
        <w:t>Leuke tips en ideeën:</w:t>
      </w:r>
    </w:p>
    <w:p w14:paraId="7C6CE2A2" w14:textId="219B5454" w:rsidR="00083A96" w:rsidRDefault="00083A96" w:rsidP="00083A96">
      <w:pPr>
        <w:pStyle w:val="Lijstalinea"/>
        <w:numPr>
          <w:ilvl w:val="0"/>
          <w:numId w:val="16"/>
        </w:numPr>
        <w:tabs>
          <w:tab w:val="clear" w:pos="6000"/>
        </w:tabs>
        <w:autoSpaceDE/>
        <w:autoSpaceDN/>
        <w:adjustRightInd/>
        <w:spacing w:after="160" w:line="259" w:lineRule="auto"/>
        <w:textAlignment w:val="auto"/>
      </w:pPr>
      <w:r>
        <w:rPr>
          <w:rFonts w:ascii="Roboto" w:hAnsi="Roboto"/>
          <w:noProof/>
          <w:color w:val="2962FF"/>
        </w:rPr>
        <w:drawing>
          <wp:anchor distT="0" distB="0" distL="114300" distR="114300" simplePos="0" relativeHeight="251665408" behindDoc="1" locked="0" layoutInCell="1" allowOverlap="1" wp14:anchorId="186C8CC0" wp14:editId="7516DE68">
            <wp:simplePos x="0" y="0"/>
            <wp:positionH relativeFrom="column">
              <wp:posOffset>4055110</wp:posOffset>
            </wp:positionH>
            <wp:positionV relativeFrom="paragraph">
              <wp:posOffset>280035</wp:posOffset>
            </wp:positionV>
            <wp:extent cx="1551940" cy="1163955"/>
            <wp:effectExtent l="0" t="0" r="0" b="0"/>
            <wp:wrapTight wrapText="bothSides">
              <wp:wrapPolygon edited="0">
                <wp:start x="0" y="0"/>
                <wp:lineTo x="0" y="21211"/>
                <wp:lineTo x="21211" y="21211"/>
                <wp:lineTo x="21211" y="0"/>
                <wp:lineTo x="0" y="0"/>
              </wp:wrapPolygon>
            </wp:wrapTight>
            <wp:docPr id="8" name="Afbeelding 8" descr="Knutselen zomer | Meer dan 40 vrolijke zomerknutsels voor kid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utselen zomer | Meer dan 40 vrolijke zomerknutsels voor kids!">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194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rPr>
        <w:drawing>
          <wp:anchor distT="0" distB="0" distL="114300" distR="114300" simplePos="0" relativeHeight="251663360" behindDoc="1" locked="0" layoutInCell="1" allowOverlap="1" wp14:anchorId="37CC56F6" wp14:editId="19E0647E">
            <wp:simplePos x="0" y="0"/>
            <wp:positionH relativeFrom="margin">
              <wp:posOffset>2204720</wp:posOffset>
            </wp:positionH>
            <wp:positionV relativeFrom="paragraph">
              <wp:posOffset>262255</wp:posOffset>
            </wp:positionV>
            <wp:extent cx="1775460" cy="1177290"/>
            <wp:effectExtent l="0" t="0" r="0" b="3810"/>
            <wp:wrapTight wrapText="bothSides">
              <wp:wrapPolygon edited="0">
                <wp:start x="0" y="0"/>
                <wp:lineTo x="0" y="21320"/>
                <wp:lineTo x="21322" y="21320"/>
                <wp:lineTo x="21322" y="0"/>
                <wp:lineTo x="0" y="0"/>
              </wp:wrapPolygon>
            </wp:wrapTight>
            <wp:docPr id="6" name="Afbeelding 6" descr="Piratenboot knutselen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tenboot knutselen -">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546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rPr>
        <w:drawing>
          <wp:anchor distT="0" distB="0" distL="114300" distR="114300" simplePos="0" relativeHeight="251661312" behindDoc="1" locked="0" layoutInCell="1" allowOverlap="1" wp14:anchorId="17177DED" wp14:editId="3459D396">
            <wp:simplePos x="0" y="0"/>
            <wp:positionH relativeFrom="margin">
              <wp:align>left</wp:align>
            </wp:positionH>
            <wp:positionV relativeFrom="paragraph">
              <wp:posOffset>269402</wp:posOffset>
            </wp:positionV>
            <wp:extent cx="2092325" cy="1172744"/>
            <wp:effectExtent l="0" t="0" r="3175" b="8890"/>
            <wp:wrapTight wrapText="bothSides">
              <wp:wrapPolygon edited="0">
                <wp:start x="0" y="0"/>
                <wp:lineTo x="0" y="21413"/>
                <wp:lineTo x="21436" y="21413"/>
                <wp:lineTo x="21436" y="0"/>
                <wp:lineTo x="0" y="0"/>
              </wp:wrapPolygon>
            </wp:wrapTight>
            <wp:docPr id="2" name="Afbeelding 2" descr="Schooltv: Een bootje maken - Knutsel uit Hoelahoep">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tv: Een bootje maken - Knutsel uit Hoelahoep">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325" cy="1172744"/>
                    </a:xfrm>
                    <a:prstGeom prst="rect">
                      <a:avLst/>
                    </a:prstGeom>
                    <a:noFill/>
                    <a:ln>
                      <a:noFill/>
                    </a:ln>
                  </pic:spPr>
                </pic:pic>
              </a:graphicData>
            </a:graphic>
            <wp14:sizeRelH relativeFrom="page">
              <wp14:pctWidth>0</wp14:pctWidth>
            </wp14:sizeRelH>
            <wp14:sizeRelV relativeFrom="page">
              <wp14:pctHeight>0</wp14:pctHeight>
            </wp14:sizeRelV>
          </wp:anchor>
        </w:drawing>
      </w:r>
      <w:r>
        <w:t>Knutsel een bootje/</w:t>
      </w:r>
      <w:r w:rsidR="00347701">
        <w:t>vlot:</w:t>
      </w:r>
    </w:p>
    <w:p w14:paraId="28050EAC" w14:textId="7631C867" w:rsidR="00083A96" w:rsidRDefault="00083A96" w:rsidP="00083A96">
      <w:pPr>
        <w:pStyle w:val="Lijstalinea"/>
        <w:numPr>
          <w:ilvl w:val="0"/>
          <w:numId w:val="16"/>
        </w:numPr>
        <w:tabs>
          <w:tab w:val="clear" w:pos="6000"/>
        </w:tabs>
        <w:autoSpaceDE/>
        <w:autoSpaceDN/>
        <w:adjustRightInd/>
        <w:spacing w:after="160" w:line="259" w:lineRule="auto"/>
        <w:textAlignment w:val="auto"/>
      </w:pPr>
      <w:r>
        <w:t xml:space="preserve">Maak een vlieger: </w:t>
      </w:r>
    </w:p>
    <w:p w14:paraId="6379E713" w14:textId="28AD97C3" w:rsidR="00083A96" w:rsidRDefault="00083A96" w:rsidP="00083A96">
      <w:pPr>
        <w:pStyle w:val="Lijstalinea"/>
      </w:pPr>
      <w:r>
        <w:rPr>
          <w:rFonts w:ascii="Roboto" w:hAnsi="Roboto"/>
          <w:noProof/>
          <w:color w:val="2962FF"/>
        </w:rPr>
        <w:drawing>
          <wp:anchor distT="0" distB="0" distL="114300" distR="114300" simplePos="0" relativeHeight="251666432" behindDoc="1" locked="0" layoutInCell="1" allowOverlap="1" wp14:anchorId="492372B9" wp14:editId="7586B00F">
            <wp:simplePos x="0" y="0"/>
            <wp:positionH relativeFrom="margin">
              <wp:align>left</wp:align>
            </wp:positionH>
            <wp:positionV relativeFrom="paragraph">
              <wp:posOffset>64430</wp:posOffset>
            </wp:positionV>
            <wp:extent cx="2136775" cy="1221105"/>
            <wp:effectExtent l="0" t="0" r="0" b="0"/>
            <wp:wrapTight wrapText="bothSides">
              <wp:wrapPolygon edited="0">
                <wp:start x="0" y="0"/>
                <wp:lineTo x="0" y="21229"/>
                <wp:lineTo x="21375" y="21229"/>
                <wp:lineTo x="21375" y="0"/>
                <wp:lineTo x="0" y="0"/>
              </wp:wrapPolygon>
            </wp:wrapTight>
            <wp:docPr id="11" name="Afbeelding 11" descr="DIY: Zomerse mini-vlieger van rietjes | KNIPkid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Zomerse mini-vlieger van rietjes | KNIPkids">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9831" cy="12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74A19" w14:textId="77777777" w:rsidR="00083A96" w:rsidRDefault="00083A96" w:rsidP="00083A96">
      <w:pPr>
        <w:pStyle w:val="Lijstalinea"/>
        <w:tabs>
          <w:tab w:val="clear" w:pos="6000"/>
        </w:tabs>
        <w:autoSpaceDE/>
        <w:autoSpaceDN/>
        <w:adjustRightInd/>
        <w:spacing w:after="160" w:line="259" w:lineRule="auto"/>
        <w:ind w:left="1080"/>
        <w:textAlignment w:val="auto"/>
      </w:pPr>
    </w:p>
    <w:p w14:paraId="7A336A53" w14:textId="6A711325" w:rsidR="00083A96" w:rsidRDefault="00083A96" w:rsidP="00083A96">
      <w:pPr>
        <w:pStyle w:val="Lijstalinea"/>
        <w:tabs>
          <w:tab w:val="clear" w:pos="6000"/>
        </w:tabs>
        <w:autoSpaceDE/>
        <w:autoSpaceDN/>
        <w:adjustRightInd/>
        <w:spacing w:after="160" w:line="259" w:lineRule="auto"/>
        <w:ind w:left="1080"/>
        <w:textAlignment w:val="auto"/>
      </w:pPr>
    </w:p>
    <w:p w14:paraId="3830B7E1" w14:textId="77777777" w:rsidR="00083A96" w:rsidRDefault="00083A96" w:rsidP="00083A96">
      <w:pPr>
        <w:pStyle w:val="Lijstalinea"/>
        <w:tabs>
          <w:tab w:val="clear" w:pos="6000"/>
        </w:tabs>
        <w:autoSpaceDE/>
        <w:autoSpaceDN/>
        <w:adjustRightInd/>
        <w:spacing w:after="160" w:line="259" w:lineRule="auto"/>
        <w:ind w:left="1080"/>
        <w:textAlignment w:val="auto"/>
      </w:pPr>
    </w:p>
    <w:p w14:paraId="7EE0AA1F" w14:textId="77777777" w:rsidR="00083A96" w:rsidRDefault="00083A96" w:rsidP="00083A96">
      <w:pPr>
        <w:pStyle w:val="Lijstalinea"/>
        <w:tabs>
          <w:tab w:val="clear" w:pos="6000"/>
        </w:tabs>
        <w:autoSpaceDE/>
        <w:autoSpaceDN/>
        <w:adjustRightInd/>
        <w:spacing w:after="160" w:line="259" w:lineRule="auto"/>
        <w:ind w:left="1080"/>
        <w:textAlignment w:val="auto"/>
      </w:pPr>
    </w:p>
    <w:p w14:paraId="5F97014A" w14:textId="77777777" w:rsidR="00083A96" w:rsidRDefault="00083A96" w:rsidP="00083A96">
      <w:pPr>
        <w:pStyle w:val="Lijstalinea"/>
        <w:tabs>
          <w:tab w:val="clear" w:pos="6000"/>
        </w:tabs>
        <w:autoSpaceDE/>
        <w:autoSpaceDN/>
        <w:adjustRightInd/>
        <w:spacing w:after="160" w:line="259" w:lineRule="auto"/>
        <w:ind w:left="1080"/>
        <w:textAlignment w:val="auto"/>
      </w:pPr>
    </w:p>
    <w:p w14:paraId="4D36F0CB" w14:textId="77777777" w:rsidR="00083A96" w:rsidRDefault="00083A96" w:rsidP="00083A96">
      <w:pPr>
        <w:pStyle w:val="Lijstalinea"/>
        <w:tabs>
          <w:tab w:val="clear" w:pos="6000"/>
        </w:tabs>
        <w:autoSpaceDE/>
        <w:autoSpaceDN/>
        <w:adjustRightInd/>
        <w:spacing w:after="160" w:line="259" w:lineRule="auto"/>
        <w:ind w:left="1080"/>
        <w:textAlignment w:val="auto"/>
      </w:pPr>
    </w:p>
    <w:p w14:paraId="289F084F" w14:textId="77777777" w:rsidR="00083A96" w:rsidRDefault="00083A96" w:rsidP="00083A96">
      <w:pPr>
        <w:pStyle w:val="Lijstalinea"/>
        <w:tabs>
          <w:tab w:val="clear" w:pos="6000"/>
        </w:tabs>
        <w:autoSpaceDE/>
        <w:autoSpaceDN/>
        <w:adjustRightInd/>
        <w:spacing w:after="160" w:line="259" w:lineRule="auto"/>
        <w:ind w:left="1080"/>
        <w:textAlignment w:val="auto"/>
      </w:pPr>
    </w:p>
    <w:p w14:paraId="3C7A2927" w14:textId="09223CB3" w:rsidR="00083A96" w:rsidRDefault="00083A96" w:rsidP="00083A96">
      <w:pPr>
        <w:pStyle w:val="Lijstalinea"/>
        <w:numPr>
          <w:ilvl w:val="0"/>
          <w:numId w:val="16"/>
        </w:numPr>
        <w:tabs>
          <w:tab w:val="clear" w:pos="6000"/>
        </w:tabs>
        <w:autoSpaceDE/>
        <w:autoSpaceDN/>
        <w:adjustRightInd/>
        <w:spacing w:after="160" w:line="259" w:lineRule="auto"/>
        <w:textAlignment w:val="auto"/>
      </w:pPr>
      <w:r>
        <w:t>Maak in de klas een aquarium/piratenschip</w:t>
      </w:r>
      <w:r>
        <w:tab/>
      </w:r>
      <w:r>
        <w:tab/>
      </w:r>
    </w:p>
    <w:bookmarkStart w:id="3" w:name="_Toc158715161"/>
    <w:p w14:paraId="582A77F6" w14:textId="3A7EF4FA" w:rsidR="00083A96" w:rsidRDefault="00645581" w:rsidP="004A6678">
      <w:pPr>
        <w:pStyle w:val="Kop1"/>
      </w:pPr>
      <w:r>
        <w:rPr>
          <w:noProof/>
        </w:rPr>
        <mc:AlternateContent>
          <mc:Choice Requires="wps">
            <w:drawing>
              <wp:anchor distT="0" distB="0" distL="114300" distR="114300" simplePos="0" relativeHeight="251681792" behindDoc="1" locked="0" layoutInCell="1" allowOverlap="1" wp14:anchorId="3688AF50" wp14:editId="2EF044E7">
                <wp:simplePos x="0" y="0"/>
                <wp:positionH relativeFrom="column">
                  <wp:posOffset>4506450</wp:posOffset>
                </wp:positionH>
                <wp:positionV relativeFrom="paragraph">
                  <wp:posOffset>181561</wp:posOffset>
                </wp:positionV>
                <wp:extent cx="1833880" cy="1833880"/>
                <wp:effectExtent l="19050" t="19050" r="13970" b="13970"/>
                <wp:wrapTight wrapText="bothSides">
                  <wp:wrapPolygon edited="0">
                    <wp:start x="12343" y="-202"/>
                    <wp:lineTo x="10177" y="-787"/>
                    <wp:lineTo x="4768" y="310"/>
                    <wp:lineTo x="4476" y="1394"/>
                    <wp:lineTo x="1549" y="3625"/>
                    <wp:lineTo x="1099" y="4434"/>
                    <wp:lineTo x="-479" y="10283"/>
                    <wp:lineTo x="-496" y="11208"/>
                    <wp:lineTo x="185" y="15574"/>
                    <wp:lineTo x="4133" y="19893"/>
                    <wp:lineTo x="5591" y="20519"/>
                    <wp:lineTo x="10140" y="21746"/>
                    <wp:lineTo x="10357" y="21805"/>
                    <wp:lineTo x="11498" y="21880"/>
                    <wp:lineTo x="17357" y="19975"/>
                    <wp:lineTo x="17632" y="19817"/>
                    <wp:lineTo x="20301" y="16818"/>
                    <wp:lineTo x="21762" y="11402"/>
                    <wp:lineTo x="21954" y="9827"/>
                    <wp:lineTo x="21098" y="6110"/>
                    <wp:lineTo x="21173" y="4969"/>
                    <wp:lineTo x="16675" y="967"/>
                    <wp:lineTo x="14942" y="499"/>
                    <wp:lineTo x="12343" y="-202"/>
                  </wp:wrapPolygon>
                </wp:wrapTight>
                <wp:docPr id="1719575673" name="Stroomdiagram: Verbindingslijn 1"/>
                <wp:cNvGraphicFramePr/>
                <a:graphic xmlns:a="http://schemas.openxmlformats.org/drawingml/2006/main">
                  <a:graphicData uri="http://schemas.microsoft.com/office/word/2010/wordprocessingShape">
                    <wps:wsp>
                      <wps:cNvSpPr/>
                      <wps:spPr>
                        <a:xfrm rot="20694129">
                          <a:off x="0" y="0"/>
                          <a:ext cx="1833880" cy="1833880"/>
                        </a:xfrm>
                        <a:prstGeom prst="flowChartConnector">
                          <a:avLst/>
                        </a:prstGeom>
                        <a:blipFill dpi="0" rotWithShape="1">
                          <a:blip r:embed="rId22">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2CD14"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 o:spid="_x0000_s1026" type="#_x0000_t120" style="position:absolute;margin-left:354.85pt;margin-top:14.3pt;width:144.4pt;height:144.4pt;rotation:-989453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" strokecolor="white [3212]" strokeweight="1pt">
                <v:fill r:id="rId23" o:title="" recolor="t" rotate="t" type="frame"/>
                <v:stroke joinstyle="miter"/>
                <w10:wrap type="tight"/>
              </v:shape>
            </w:pict>
          </mc:Fallback>
        </mc:AlternateContent>
      </w:r>
      <w:r w:rsidR="00083A96">
        <w:t>Les 1: piraten op zee</w:t>
      </w:r>
      <w:bookmarkEnd w:id="3"/>
    </w:p>
    <w:p w14:paraId="353E099B" w14:textId="65B3B6F6" w:rsidR="0055073F" w:rsidRDefault="00083A96" w:rsidP="0055073F">
      <w:pPr>
        <w:tabs>
          <w:tab w:val="clear" w:pos="6000"/>
        </w:tabs>
        <w:autoSpaceDE/>
        <w:autoSpaceDN/>
        <w:adjustRightInd/>
        <w:spacing w:after="160" w:line="259" w:lineRule="auto"/>
        <w:ind w:left="0"/>
        <w:textAlignment w:val="auto"/>
      </w:pPr>
      <w:r w:rsidRPr="00083A96">
        <w:t>Deze les wordt gegeven door een SKVR dansdocent.</w:t>
      </w:r>
      <w:r w:rsidR="00752E60" w:rsidRPr="00752E60">
        <w:rPr>
          <w:rFonts w:ascii="Roboto" w:hAnsi="Roboto"/>
          <w:noProof/>
          <w:color w:val="2962FF"/>
        </w:rPr>
        <w:t xml:space="preserve"> </w:t>
      </w:r>
    </w:p>
    <w:p w14:paraId="54AAFDAB" w14:textId="53C299F5" w:rsidR="00083A96" w:rsidRDefault="00083A96" w:rsidP="004A6678">
      <w:pPr>
        <w:pStyle w:val="Kop2"/>
      </w:pPr>
      <w:bookmarkStart w:id="4" w:name="_Toc158715162"/>
      <w:r>
        <w:t>Doel van deze les:</w:t>
      </w:r>
      <w:bookmarkEnd w:id="4"/>
    </w:p>
    <w:p w14:paraId="189104C0" w14:textId="65D01F70" w:rsidR="00B650E3" w:rsidRPr="00B650E3" w:rsidRDefault="00B650E3" w:rsidP="00B650E3"/>
    <w:p w14:paraId="3ED26223" w14:textId="6C4769C6" w:rsidR="00083A96" w:rsidRDefault="00083A96" w:rsidP="00083A96">
      <w:pPr>
        <w:pStyle w:val="Lijstalinea"/>
        <w:numPr>
          <w:ilvl w:val="0"/>
          <w:numId w:val="16"/>
        </w:numPr>
        <w:tabs>
          <w:tab w:val="clear" w:pos="6000"/>
        </w:tabs>
        <w:autoSpaceDE/>
        <w:autoSpaceDN/>
        <w:adjustRightInd/>
        <w:spacing w:after="160" w:line="259" w:lineRule="auto"/>
        <w:textAlignment w:val="auto"/>
      </w:pPr>
      <w:r>
        <w:t>De leerlingen leven zich in</w:t>
      </w:r>
      <w:r w:rsidR="00410293">
        <w:t xml:space="preserve">, </w:t>
      </w:r>
      <w:r>
        <w:t>in de bewegingen van een piraat op zee. (</w:t>
      </w:r>
      <w:r w:rsidR="00347701">
        <w:t>Dans</w:t>
      </w:r>
      <w:r w:rsidR="00645581">
        <w:t>-</w:t>
      </w:r>
      <w:r w:rsidR="00410293">
        <w:t>creatief</w:t>
      </w:r>
      <w:r>
        <w:t xml:space="preserve"> doel)</w:t>
      </w:r>
    </w:p>
    <w:p w14:paraId="7C174F3F" w14:textId="77777777" w:rsidR="00645581" w:rsidRDefault="00083A96" w:rsidP="00083A96">
      <w:pPr>
        <w:pStyle w:val="Lijstalinea"/>
        <w:numPr>
          <w:ilvl w:val="0"/>
          <w:numId w:val="16"/>
        </w:numPr>
        <w:tabs>
          <w:tab w:val="clear" w:pos="6000"/>
        </w:tabs>
        <w:autoSpaceDE/>
        <w:autoSpaceDN/>
        <w:adjustRightInd/>
        <w:spacing w:after="160" w:line="259" w:lineRule="auto"/>
        <w:textAlignment w:val="auto"/>
      </w:pPr>
      <w:r>
        <w:t xml:space="preserve">De leerlingen kunnen hoog en laag dansen op het schip. </w:t>
      </w:r>
    </w:p>
    <w:p w14:paraId="280BAA77" w14:textId="52901235" w:rsidR="00083A96" w:rsidRDefault="00083A96" w:rsidP="00645581">
      <w:pPr>
        <w:pStyle w:val="Lijstalinea"/>
        <w:tabs>
          <w:tab w:val="clear" w:pos="6000"/>
        </w:tabs>
        <w:autoSpaceDE/>
        <w:autoSpaceDN/>
        <w:adjustRightInd/>
        <w:spacing w:after="160" w:line="259" w:lineRule="auto"/>
        <w:ind w:left="1080"/>
        <w:textAlignment w:val="auto"/>
      </w:pPr>
      <w:r>
        <w:t>(</w:t>
      </w:r>
      <w:r w:rsidR="00347701">
        <w:t>Dansfysiek</w:t>
      </w:r>
      <w:r>
        <w:t xml:space="preserve"> doel)</w:t>
      </w:r>
    </w:p>
    <w:p w14:paraId="402DE62E" w14:textId="2495DB34" w:rsidR="00C23C81" w:rsidRDefault="00083A96" w:rsidP="00645581">
      <w:pPr>
        <w:pStyle w:val="Lijstalinea"/>
        <w:numPr>
          <w:ilvl w:val="0"/>
          <w:numId w:val="16"/>
        </w:numPr>
        <w:tabs>
          <w:tab w:val="clear" w:pos="6000"/>
        </w:tabs>
        <w:autoSpaceDE/>
        <w:autoSpaceDN/>
        <w:adjustRightInd/>
        <w:spacing w:after="160" w:line="259" w:lineRule="auto"/>
        <w:textAlignment w:val="auto"/>
      </w:pPr>
      <w:r>
        <w:t>De leerlingen kunnen in tweetallen samen dansen met materiaal (touw). (</w:t>
      </w:r>
      <w:r w:rsidR="00347701">
        <w:t>Sociaal</w:t>
      </w:r>
      <w:r>
        <w:t>-relationeel doel)</w:t>
      </w:r>
    </w:p>
    <w:tbl>
      <w:tblPr>
        <w:tblStyle w:val="Tabelraster"/>
        <w:tblW w:w="0" w:type="auto"/>
        <w:tblLook w:val="04A0" w:firstRow="1" w:lastRow="0" w:firstColumn="1" w:lastColumn="0" w:noHBand="0" w:noVBand="1"/>
      </w:tblPr>
      <w:tblGrid>
        <w:gridCol w:w="4020"/>
        <w:gridCol w:w="4020"/>
      </w:tblGrid>
      <w:tr w:rsidR="00083A96" w14:paraId="5CABDFB4" w14:textId="77777777" w:rsidTr="00083A96">
        <w:tc>
          <w:tcPr>
            <w:tcW w:w="4020" w:type="dxa"/>
          </w:tcPr>
          <w:p w14:paraId="607E8053" w14:textId="4ABE4204" w:rsidR="00083A96" w:rsidRDefault="00083A96" w:rsidP="00083A96">
            <w:pPr>
              <w:tabs>
                <w:tab w:val="clear" w:pos="6000"/>
              </w:tabs>
              <w:autoSpaceDE/>
              <w:autoSpaceDN/>
              <w:adjustRightInd/>
              <w:spacing w:after="160" w:line="259" w:lineRule="auto"/>
              <w:ind w:left="0"/>
              <w:textAlignment w:val="auto"/>
            </w:pPr>
            <w:r>
              <w:t>Duur:</w:t>
            </w:r>
          </w:p>
        </w:tc>
        <w:tc>
          <w:tcPr>
            <w:tcW w:w="4020" w:type="dxa"/>
          </w:tcPr>
          <w:p w14:paraId="700DCE2F" w14:textId="3632E9F4" w:rsidR="00083A96" w:rsidRDefault="00083A96" w:rsidP="00083A96">
            <w:pPr>
              <w:tabs>
                <w:tab w:val="clear" w:pos="6000"/>
              </w:tabs>
              <w:autoSpaceDE/>
              <w:autoSpaceDN/>
              <w:adjustRightInd/>
              <w:spacing w:after="160" w:line="259" w:lineRule="auto"/>
              <w:ind w:left="0"/>
              <w:textAlignment w:val="auto"/>
            </w:pPr>
            <w:r>
              <w:t>45 minuten</w:t>
            </w:r>
          </w:p>
        </w:tc>
      </w:tr>
      <w:tr w:rsidR="00083A96" w14:paraId="06575984" w14:textId="77777777" w:rsidTr="00083A96">
        <w:tc>
          <w:tcPr>
            <w:tcW w:w="4020" w:type="dxa"/>
          </w:tcPr>
          <w:p w14:paraId="48B1D555" w14:textId="3DCFF154" w:rsidR="00083A96" w:rsidRDefault="00083A96" w:rsidP="00083A96">
            <w:pPr>
              <w:tabs>
                <w:tab w:val="clear" w:pos="6000"/>
              </w:tabs>
              <w:autoSpaceDE/>
              <w:autoSpaceDN/>
              <w:adjustRightInd/>
              <w:spacing w:after="160" w:line="259" w:lineRule="auto"/>
              <w:ind w:left="0"/>
              <w:textAlignment w:val="auto"/>
            </w:pPr>
            <w:r>
              <w:t>Muziek:</w:t>
            </w:r>
          </w:p>
        </w:tc>
        <w:tc>
          <w:tcPr>
            <w:tcW w:w="4020" w:type="dxa"/>
          </w:tcPr>
          <w:p w14:paraId="6951E8A8" w14:textId="25866537" w:rsidR="00083A96" w:rsidRDefault="00083A96" w:rsidP="00083A96">
            <w:pPr>
              <w:tabs>
                <w:tab w:val="clear" w:pos="6000"/>
              </w:tabs>
              <w:autoSpaceDE/>
              <w:autoSpaceDN/>
              <w:adjustRightInd/>
              <w:spacing w:after="160" w:line="259" w:lineRule="auto"/>
              <w:ind w:left="0"/>
              <w:textAlignment w:val="auto"/>
            </w:pPr>
            <w:r>
              <w:t>CD “Woeste Willem”</w:t>
            </w:r>
          </w:p>
        </w:tc>
      </w:tr>
      <w:tr w:rsidR="00083A96" w14:paraId="75A17ABF" w14:textId="77777777" w:rsidTr="00083A96">
        <w:tc>
          <w:tcPr>
            <w:tcW w:w="4020" w:type="dxa"/>
          </w:tcPr>
          <w:p w14:paraId="6011C051" w14:textId="5AEDF8F6" w:rsidR="00083A96" w:rsidRDefault="00083A96" w:rsidP="00083A96">
            <w:pPr>
              <w:tabs>
                <w:tab w:val="clear" w:pos="6000"/>
              </w:tabs>
              <w:autoSpaceDE/>
              <w:autoSpaceDN/>
              <w:adjustRightInd/>
              <w:spacing w:after="160" w:line="259" w:lineRule="auto"/>
              <w:ind w:left="0"/>
              <w:textAlignment w:val="auto"/>
            </w:pPr>
            <w:r>
              <w:t xml:space="preserve">Aantal kinderen: </w:t>
            </w:r>
          </w:p>
        </w:tc>
        <w:tc>
          <w:tcPr>
            <w:tcW w:w="4020" w:type="dxa"/>
          </w:tcPr>
          <w:p w14:paraId="240BD971" w14:textId="7D395747" w:rsidR="00083A96" w:rsidRDefault="00083A96" w:rsidP="00083A96">
            <w:pPr>
              <w:tabs>
                <w:tab w:val="clear" w:pos="6000"/>
              </w:tabs>
              <w:autoSpaceDE/>
              <w:autoSpaceDN/>
              <w:adjustRightInd/>
              <w:spacing w:after="160" w:line="259" w:lineRule="auto"/>
              <w:ind w:left="0"/>
              <w:textAlignment w:val="auto"/>
            </w:pPr>
            <w:r>
              <w:t>De hele groep</w:t>
            </w:r>
          </w:p>
        </w:tc>
      </w:tr>
      <w:tr w:rsidR="00083A96" w14:paraId="2DCF61D4" w14:textId="77777777" w:rsidTr="00083A96">
        <w:tc>
          <w:tcPr>
            <w:tcW w:w="4020" w:type="dxa"/>
          </w:tcPr>
          <w:p w14:paraId="4EEEE227" w14:textId="62FB14EF" w:rsidR="00083A96" w:rsidRDefault="00083A96" w:rsidP="00083A96">
            <w:pPr>
              <w:tabs>
                <w:tab w:val="clear" w:pos="6000"/>
              </w:tabs>
              <w:autoSpaceDE/>
              <w:autoSpaceDN/>
              <w:adjustRightInd/>
              <w:spacing w:after="160" w:line="259" w:lineRule="auto"/>
              <w:ind w:left="0"/>
              <w:textAlignment w:val="auto"/>
            </w:pPr>
            <w:r>
              <w:t>Waar</w:t>
            </w:r>
            <w:r w:rsidR="00E56DF2">
              <w:t>:</w:t>
            </w:r>
          </w:p>
        </w:tc>
        <w:tc>
          <w:tcPr>
            <w:tcW w:w="4020" w:type="dxa"/>
          </w:tcPr>
          <w:p w14:paraId="3D66DA3E" w14:textId="6356DC03" w:rsidR="00083A96" w:rsidRDefault="00E56DF2" w:rsidP="00083A96">
            <w:pPr>
              <w:tabs>
                <w:tab w:val="clear" w:pos="6000"/>
              </w:tabs>
              <w:autoSpaceDE/>
              <w:autoSpaceDN/>
              <w:adjustRightInd/>
              <w:spacing w:after="160" w:line="259" w:lineRule="auto"/>
              <w:ind w:left="0"/>
              <w:textAlignment w:val="auto"/>
            </w:pPr>
            <w:r>
              <w:t>Speellokaal of gymzaal</w:t>
            </w:r>
          </w:p>
        </w:tc>
      </w:tr>
      <w:tr w:rsidR="00083A96" w14:paraId="39F58271" w14:textId="77777777" w:rsidTr="00083A96">
        <w:tc>
          <w:tcPr>
            <w:tcW w:w="4020" w:type="dxa"/>
          </w:tcPr>
          <w:p w14:paraId="07E8CBAD" w14:textId="2857AF61" w:rsidR="00083A96" w:rsidRDefault="00E56DF2" w:rsidP="00083A96">
            <w:pPr>
              <w:tabs>
                <w:tab w:val="clear" w:pos="6000"/>
              </w:tabs>
              <w:autoSpaceDE/>
              <w:autoSpaceDN/>
              <w:adjustRightInd/>
              <w:spacing w:after="160" w:line="259" w:lineRule="auto"/>
              <w:ind w:left="0"/>
              <w:textAlignment w:val="auto"/>
            </w:pPr>
            <w:r>
              <w:t>Materialen uit de kist</w:t>
            </w:r>
          </w:p>
        </w:tc>
        <w:tc>
          <w:tcPr>
            <w:tcW w:w="4020" w:type="dxa"/>
          </w:tcPr>
          <w:p w14:paraId="08DA4E2B" w14:textId="2917F068" w:rsidR="00083A96" w:rsidRDefault="00E56DF2" w:rsidP="00083A96">
            <w:pPr>
              <w:tabs>
                <w:tab w:val="clear" w:pos="6000"/>
              </w:tabs>
              <w:autoSpaceDE/>
              <w:autoSpaceDN/>
              <w:adjustRightInd/>
              <w:spacing w:after="160" w:line="259" w:lineRule="auto"/>
              <w:ind w:left="0"/>
              <w:textAlignment w:val="auto"/>
            </w:pPr>
            <w:r>
              <w:t xml:space="preserve">Verrekijker, piratenvlag, ooglapje, touwen, CD, en </w:t>
            </w:r>
            <w:r w:rsidR="005F6335">
              <w:t>Cd-speler</w:t>
            </w:r>
          </w:p>
        </w:tc>
      </w:tr>
    </w:tbl>
    <w:p w14:paraId="7B302CDB" w14:textId="19093022" w:rsidR="006B6C3E" w:rsidRPr="00234AD7" w:rsidRDefault="006B6C3E" w:rsidP="00234AD7">
      <w:pPr>
        <w:pStyle w:val="Kop2"/>
      </w:pPr>
      <w:bookmarkStart w:id="5" w:name="_Toc158715163"/>
      <w:r w:rsidRPr="00234AD7">
        <w:t>Lesbeschrijving</w:t>
      </w:r>
      <w:bookmarkEnd w:id="5"/>
    </w:p>
    <w:p w14:paraId="5FE57703" w14:textId="77777777" w:rsidR="00234AD7" w:rsidRPr="00234AD7" w:rsidRDefault="00234AD7" w:rsidP="00234AD7"/>
    <w:p w14:paraId="0235CC31" w14:textId="6161318A" w:rsidR="006B6C3E" w:rsidRDefault="006B6C3E" w:rsidP="006B6C3E">
      <w:pPr>
        <w:tabs>
          <w:tab w:val="clear" w:pos="6000"/>
        </w:tabs>
        <w:autoSpaceDE/>
        <w:autoSpaceDN/>
        <w:adjustRightInd/>
        <w:spacing w:after="160" w:line="259" w:lineRule="auto"/>
        <w:ind w:left="0"/>
        <w:textAlignment w:val="auto"/>
      </w:pPr>
      <w:r>
        <w:t>Introductie: Wat zit er in de mand?</w:t>
      </w:r>
    </w:p>
    <w:p w14:paraId="64E72660" w14:textId="0885C72C" w:rsidR="006B6C3E" w:rsidRDefault="006B6C3E" w:rsidP="006B6C3E">
      <w:pPr>
        <w:tabs>
          <w:tab w:val="clear" w:pos="6000"/>
        </w:tabs>
        <w:autoSpaceDE/>
        <w:autoSpaceDN/>
        <w:adjustRightInd/>
        <w:spacing w:after="160" w:line="259" w:lineRule="auto"/>
        <w:ind w:left="0"/>
        <w:textAlignment w:val="auto"/>
      </w:pPr>
      <w:r>
        <w:t>De dansdocent presenteert de mand en de inhoud op een dansante en theatrale manier, alle kinderen zitten en kijken.</w:t>
      </w:r>
      <w:r>
        <w:tab/>
      </w:r>
      <w:r>
        <w:tab/>
      </w:r>
      <w:r>
        <w:tab/>
      </w:r>
      <w:r>
        <w:tab/>
      </w:r>
      <w:r>
        <w:tab/>
      </w:r>
      <w:r>
        <w:tab/>
      </w:r>
      <w:r>
        <w:tab/>
      </w:r>
      <w:r>
        <w:tab/>
      </w:r>
      <w:r>
        <w:tab/>
      </w:r>
      <w:r>
        <w:tab/>
      </w:r>
      <w:r>
        <w:tab/>
      </w:r>
      <w:r>
        <w:tab/>
      </w:r>
    </w:p>
    <w:p w14:paraId="12B82206" w14:textId="79A3DEA7" w:rsidR="006B6C3E" w:rsidRDefault="006B6C3E" w:rsidP="00B650E3">
      <w:pPr>
        <w:pStyle w:val="Standaard-Bold"/>
        <w:numPr>
          <w:ilvl w:val="0"/>
          <w:numId w:val="17"/>
        </w:numPr>
      </w:pPr>
      <w:r>
        <w:lastRenderedPageBreak/>
        <w:t>Opwarming</w:t>
      </w:r>
      <w:r>
        <w:tab/>
      </w:r>
      <w:r>
        <w:tab/>
      </w:r>
      <w:r>
        <w:tab/>
      </w:r>
      <w:r>
        <w:tab/>
        <w:t xml:space="preserve">  </w:t>
      </w:r>
    </w:p>
    <w:p w14:paraId="3CFDEEEF" w14:textId="6F280ADD" w:rsidR="006B6C3E" w:rsidRDefault="006B6C3E" w:rsidP="006B6C3E">
      <w:pPr>
        <w:tabs>
          <w:tab w:val="clear" w:pos="6000"/>
        </w:tabs>
        <w:autoSpaceDE/>
        <w:autoSpaceDN/>
        <w:adjustRightInd/>
        <w:spacing w:after="160" w:line="259" w:lineRule="auto"/>
        <w:ind w:left="0"/>
        <w:textAlignment w:val="auto"/>
      </w:pPr>
      <w:r>
        <w:t xml:space="preserve">We zijn vandaag op zoek naar ons piratenschip. Gaan jullie mee? We huppelen, swingen, dansen met onze zeebenen en rollen door de zaal. Tussendoor staan we soms even stil en kijken we door onze verrekijker. Wat zien we daar? Zeemeeuwen, hoge golven, storm op zee, land in zicht, een wervelwind, een onbewoond eiland, een ander schip? </w:t>
      </w:r>
    </w:p>
    <w:p w14:paraId="74C42DD9" w14:textId="0AA636ED" w:rsidR="006B6C3E" w:rsidRDefault="006B6C3E" w:rsidP="006B6C3E">
      <w:pPr>
        <w:tabs>
          <w:tab w:val="clear" w:pos="6000"/>
        </w:tabs>
        <w:autoSpaceDE/>
        <w:autoSpaceDN/>
        <w:adjustRightInd/>
        <w:spacing w:after="160" w:line="259" w:lineRule="auto"/>
        <w:ind w:left="0"/>
        <w:textAlignment w:val="auto"/>
      </w:pPr>
      <w:r>
        <w:t>De dansdocent begeleidt op de handtrom.</w:t>
      </w:r>
    </w:p>
    <w:p w14:paraId="251FD4AC" w14:textId="610A1206" w:rsidR="006B6C3E" w:rsidRDefault="006B6C3E" w:rsidP="00B650E3">
      <w:pPr>
        <w:pStyle w:val="Standaard-Bold"/>
        <w:numPr>
          <w:ilvl w:val="0"/>
          <w:numId w:val="17"/>
        </w:numPr>
      </w:pPr>
      <w:r>
        <w:t>Kernopdracht-1- Piraten op zee</w:t>
      </w:r>
    </w:p>
    <w:p w14:paraId="512E8142" w14:textId="354C79B3" w:rsidR="006B6C3E" w:rsidRDefault="006B6C3E" w:rsidP="006B6C3E">
      <w:pPr>
        <w:tabs>
          <w:tab w:val="clear" w:pos="6000"/>
        </w:tabs>
        <w:autoSpaceDE/>
        <w:autoSpaceDN/>
        <w:adjustRightInd/>
        <w:spacing w:after="160" w:line="259" w:lineRule="auto"/>
        <w:ind w:left="0"/>
        <w:textAlignment w:val="auto"/>
      </w:pPr>
      <w:r>
        <w:t xml:space="preserve">Ja! Een schip in zicht! De dansdocent maakt een kring en iedereen gaat zitten op de grond. </w:t>
      </w:r>
    </w:p>
    <w:p w14:paraId="0021925A" w14:textId="01EE783F" w:rsidR="006B6C3E" w:rsidRDefault="006B6C3E" w:rsidP="006B6C3E">
      <w:pPr>
        <w:tabs>
          <w:tab w:val="clear" w:pos="6000"/>
        </w:tabs>
        <w:autoSpaceDE/>
        <w:autoSpaceDN/>
        <w:adjustRightInd/>
        <w:spacing w:after="160" w:line="259" w:lineRule="auto"/>
        <w:ind w:left="0"/>
        <w:textAlignment w:val="auto"/>
      </w:pPr>
      <w:r>
        <w:t>We roeien naar het schip met de riemen, van voor naar achter, van voor naar achter. Alle leerlingen roeien mee. Als er hoge golven komen wiebelen we heen en weer, van links naar rechts. Wissel roeien en wiebelen af.</w:t>
      </w:r>
    </w:p>
    <w:p w14:paraId="22F84437" w14:textId="01B1B742" w:rsidR="006B6C3E" w:rsidRDefault="006B6C3E" w:rsidP="006B6C3E">
      <w:pPr>
        <w:tabs>
          <w:tab w:val="clear" w:pos="6000"/>
        </w:tabs>
        <w:autoSpaceDE/>
        <w:autoSpaceDN/>
        <w:adjustRightInd/>
        <w:spacing w:after="160" w:line="259" w:lineRule="auto"/>
        <w:ind w:left="0"/>
        <w:textAlignment w:val="auto"/>
      </w:pPr>
      <w:r>
        <w:t>Nu zijn we aan boord van het schip! We ‘verkleden’ ons als piraten. Elk kind krijgt een ooglapje. Samen bedenken we wat een piraat nog meer aan heeft en doen net alsof.</w:t>
      </w:r>
    </w:p>
    <w:p w14:paraId="295DAA54" w14:textId="5D6C3037" w:rsidR="006B6C3E" w:rsidRDefault="006B6C3E" w:rsidP="006B6C3E">
      <w:pPr>
        <w:tabs>
          <w:tab w:val="clear" w:pos="6000"/>
        </w:tabs>
        <w:autoSpaceDE/>
        <w:autoSpaceDN/>
        <w:adjustRightInd/>
        <w:spacing w:after="160" w:line="259" w:lineRule="auto"/>
        <w:ind w:left="0"/>
        <w:textAlignment w:val="auto"/>
      </w:pPr>
      <w:r>
        <w:t xml:space="preserve">Als piraat of zeerover heb je stevige zeebenen nodig en sterke armen om te werken op het schip. We dansen als Woeste Willem de zeerover. </w:t>
      </w:r>
    </w:p>
    <w:p w14:paraId="095C3129" w14:textId="5A0247F1" w:rsidR="006B6C3E" w:rsidRDefault="006B6C3E" w:rsidP="006B6C3E">
      <w:pPr>
        <w:tabs>
          <w:tab w:val="clear" w:pos="6000"/>
        </w:tabs>
        <w:autoSpaceDE/>
        <w:autoSpaceDN/>
        <w:adjustRightInd/>
        <w:spacing w:after="160" w:line="259" w:lineRule="auto"/>
        <w:ind w:left="0"/>
        <w:textAlignment w:val="auto"/>
      </w:pPr>
      <w:r>
        <w:t>Verspreid door de zaal dansen we de volgende bewegingen op het schip:</w:t>
      </w:r>
    </w:p>
    <w:p w14:paraId="1BE35EC5" w14:textId="77777777" w:rsidR="000B364C" w:rsidRDefault="006B6C3E" w:rsidP="000B364C">
      <w:pPr>
        <w:pStyle w:val="Lijstalinea"/>
        <w:numPr>
          <w:ilvl w:val="0"/>
          <w:numId w:val="16"/>
        </w:numPr>
        <w:tabs>
          <w:tab w:val="clear" w:pos="6000"/>
        </w:tabs>
        <w:autoSpaceDE/>
        <w:autoSpaceDN/>
        <w:adjustRightInd/>
        <w:spacing w:after="160" w:line="259" w:lineRule="auto"/>
        <w:textAlignment w:val="auto"/>
      </w:pPr>
      <w:r>
        <w:t>Grote passen door de zaal met sterke armen en grote spierballen</w:t>
      </w:r>
    </w:p>
    <w:p w14:paraId="741C4120" w14:textId="77777777" w:rsidR="000B364C" w:rsidRDefault="006B6C3E" w:rsidP="000B364C">
      <w:pPr>
        <w:pStyle w:val="Lijstalinea"/>
        <w:numPr>
          <w:ilvl w:val="0"/>
          <w:numId w:val="16"/>
        </w:numPr>
        <w:tabs>
          <w:tab w:val="clear" w:pos="6000"/>
        </w:tabs>
        <w:autoSpaceDE/>
        <w:autoSpaceDN/>
        <w:adjustRightInd/>
        <w:spacing w:after="160" w:line="259" w:lineRule="auto"/>
        <w:textAlignment w:val="auto"/>
      </w:pPr>
      <w:r>
        <w:t>Balanceren over de planken van het schip</w:t>
      </w:r>
    </w:p>
    <w:p w14:paraId="28E7C220" w14:textId="77777777" w:rsidR="000B364C" w:rsidRDefault="006B6C3E" w:rsidP="000B364C">
      <w:pPr>
        <w:pStyle w:val="Lijstalinea"/>
        <w:numPr>
          <w:ilvl w:val="0"/>
          <w:numId w:val="16"/>
        </w:numPr>
        <w:tabs>
          <w:tab w:val="clear" w:pos="6000"/>
        </w:tabs>
        <w:autoSpaceDE/>
        <w:autoSpaceDN/>
        <w:adjustRightInd/>
        <w:spacing w:after="160" w:line="259" w:lineRule="auto"/>
        <w:textAlignment w:val="auto"/>
      </w:pPr>
      <w:r>
        <w:t>Hinkelen (als een piraat met een houten been)</w:t>
      </w:r>
    </w:p>
    <w:p w14:paraId="2F1F4DC2" w14:textId="54B45F4E" w:rsidR="000B364C" w:rsidRDefault="006B6C3E" w:rsidP="000B364C">
      <w:pPr>
        <w:pStyle w:val="Lijstalinea"/>
        <w:numPr>
          <w:ilvl w:val="0"/>
          <w:numId w:val="16"/>
        </w:numPr>
        <w:tabs>
          <w:tab w:val="clear" w:pos="6000"/>
        </w:tabs>
        <w:autoSpaceDE/>
        <w:autoSpaceDN/>
        <w:adjustRightInd/>
        <w:spacing w:after="160" w:line="259" w:lineRule="auto"/>
        <w:textAlignment w:val="auto"/>
      </w:pPr>
      <w:r>
        <w:t>Tijgeren over het dek</w:t>
      </w:r>
    </w:p>
    <w:p w14:paraId="4AD7F229" w14:textId="77777777" w:rsidR="000B364C" w:rsidRDefault="006B6C3E" w:rsidP="000B364C">
      <w:pPr>
        <w:pStyle w:val="Lijstalinea"/>
        <w:numPr>
          <w:ilvl w:val="0"/>
          <w:numId w:val="16"/>
        </w:numPr>
        <w:tabs>
          <w:tab w:val="clear" w:pos="6000"/>
        </w:tabs>
        <w:autoSpaceDE/>
        <w:autoSpaceDN/>
        <w:adjustRightInd/>
        <w:spacing w:after="160" w:line="259" w:lineRule="auto"/>
        <w:textAlignment w:val="auto"/>
      </w:pPr>
      <w:r>
        <w:t>Rollen heen en weer</w:t>
      </w:r>
    </w:p>
    <w:p w14:paraId="25BAA520" w14:textId="3701B5EE" w:rsidR="000B364C" w:rsidRDefault="006B6C3E" w:rsidP="000B364C">
      <w:pPr>
        <w:pStyle w:val="Lijstalinea"/>
        <w:numPr>
          <w:ilvl w:val="0"/>
          <w:numId w:val="16"/>
        </w:numPr>
        <w:tabs>
          <w:tab w:val="clear" w:pos="6000"/>
        </w:tabs>
        <w:autoSpaceDE/>
        <w:autoSpaceDN/>
        <w:adjustRightInd/>
        <w:spacing w:after="160" w:line="259" w:lineRule="auto"/>
        <w:textAlignment w:val="auto"/>
      </w:pPr>
      <w:r>
        <w:t>Klimmen naar het kraaiennest</w:t>
      </w:r>
    </w:p>
    <w:p w14:paraId="3553AB65" w14:textId="77777777" w:rsidR="000B364C" w:rsidRDefault="006B6C3E" w:rsidP="000B364C">
      <w:pPr>
        <w:pStyle w:val="Lijstalinea"/>
        <w:numPr>
          <w:ilvl w:val="0"/>
          <w:numId w:val="16"/>
        </w:numPr>
        <w:tabs>
          <w:tab w:val="clear" w:pos="6000"/>
        </w:tabs>
        <w:autoSpaceDE/>
        <w:autoSpaceDN/>
        <w:adjustRightInd/>
        <w:spacing w:after="160" w:line="259" w:lineRule="auto"/>
        <w:textAlignment w:val="auto"/>
      </w:pPr>
      <w:r>
        <w:t>Zeilen hijsen</w:t>
      </w:r>
    </w:p>
    <w:p w14:paraId="26336269" w14:textId="77777777" w:rsidR="000B364C" w:rsidRDefault="006B6C3E" w:rsidP="000B364C">
      <w:pPr>
        <w:pStyle w:val="Lijstalinea"/>
        <w:numPr>
          <w:ilvl w:val="0"/>
          <w:numId w:val="16"/>
        </w:numPr>
        <w:tabs>
          <w:tab w:val="clear" w:pos="6000"/>
        </w:tabs>
        <w:autoSpaceDE/>
        <w:autoSpaceDN/>
        <w:adjustRightInd/>
        <w:spacing w:after="160" w:line="259" w:lineRule="auto"/>
        <w:textAlignment w:val="auto"/>
      </w:pPr>
      <w:r>
        <w:t>Dek schrobben</w:t>
      </w:r>
    </w:p>
    <w:p w14:paraId="7D3CFC75" w14:textId="7EBC58D0" w:rsidR="006B6C3E" w:rsidRDefault="006B6C3E" w:rsidP="00C468F2">
      <w:pPr>
        <w:pStyle w:val="Lijstalinea"/>
        <w:numPr>
          <w:ilvl w:val="0"/>
          <w:numId w:val="16"/>
        </w:numPr>
        <w:tabs>
          <w:tab w:val="clear" w:pos="6000"/>
        </w:tabs>
        <w:autoSpaceDE/>
        <w:autoSpaceDN/>
        <w:adjustRightInd/>
        <w:spacing w:after="160" w:line="259" w:lineRule="auto"/>
        <w:textAlignment w:val="auto"/>
      </w:pPr>
      <w:r>
        <w:t>Springen naar een ander schip (enteren)</w:t>
      </w:r>
    </w:p>
    <w:p w14:paraId="3F290B42" w14:textId="49628079" w:rsidR="00C468F2" w:rsidRDefault="00C468F2" w:rsidP="00C468F2">
      <w:pPr>
        <w:pStyle w:val="Lijstalinea"/>
        <w:tabs>
          <w:tab w:val="clear" w:pos="6000"/>
        </w:tabs>
        <w:autoSpaceDE/>
        <w:autoSpaceDN/>
        <w:adjustRightInd/>
        <w:spacing w:after="160" w:line="259" w:lineRule="auto"/>
        <w:ind w:left="1080"/>
        <w:textAlignment w:val="auto"/>
      </w:pPr>
    </w:p>
    <w:p w14:paraId="1145B191" w14:textId="0F0F525C" w:rsidR="000B364C" w:rsidRDefault="006B6C3E" w:rsidP="000B364C">
      <w:pPr>
        <w:pStyle w:val="Lijstalinea"/>
        <w:numPr>
          <w:ilvl w:val="0"/>
          <w:numId w:val="18"/>
        </w:numPr>
        <w:tabs>
          <w:tab w:val="clear" w:pos="6000"/>
        </w:tabs>
        <w:autoSpaceDE/>
        <w:autoSpaceDN/>
        <w:adjustRightInd/>
        <w:spacing w:after="160" w:line="259" w:lineRule="auto"/>
        <w:textAlignment w:val="auto"/>
      </w:pPr>
      <w:r w:rsidRPr="00C468F2">
        <w:rPr>
          <w:rStyle w:val="Standaard-BoldChar"/>
          <w:lang w:val="nl-NL"/>
        </w:rPr>
        <w:t>Piraten bewegen laag en ongezien</w:t>
      </w:r>
      <w:r>
        <w:t xml:space="preserve">. Op de plek, daarna door de zaal. We houden de zee in de gaten met onze verrekijker. Plots zien we een ander schip! Is dat de vijand? We maken ons heel plat op onze buik en </w:t>
      </w:r>
      <w:r w:rsidRPr="00EA25EA">
        <w:rPr>
          <w:rStyle w:val="Standaard-BoldChar"/>
          <w:lang w:val="nl-NL"/>
        </w:rPr>
        <w:t xml:space="preserve">tijgeren/schuiven </w:t>
      </w:r>
      <w:r>
        <w:t xml:space="preserve">over het dek. We </w:t>
      </w:r>
      <w:r w:rsidRPr="00EA25EA">
        <w:rPr>
          <w:rStyle w:val="Standaard-BoldChar"/>
          <w:lang w:val="nl-NL"/>
        </w:rPr>
        <w:t>rollen</w:t>
      </w:r>
      <w:r>
        <w:t xml:space="preserve"> achter een ton, </w:t>
      </w:r>
      <w:r w:rsidRPr="00EA25EA">
        <w:rPr>
          <w:rStyle w:val="Standaard-BoldChar"/>
          <w:lang w:val="nl-NL"/>
        </w:rPr>
        <w:t>kruipen</w:t>
      </w:r>
      <w:r>
        <w:t xml:space="preserve"> naar een andere verstopplek. Soms kijken we voorzichtig over de </w:t>
      </w:r>
      <w:r w:rsidR="00347701">
        <w:t>reling...</w:t>
      </w:r>
      <w:r>
        <w:t xml:space="preserve"> </w:t>
      </w:r>
    </w:p>
    <w:p w14:paraId="26B7C88C" w14:textId="77777777" w:rsidR="000B364C" w:rsidRDefault="000B364C" w:rsidP="000B364C">
      <w:pPr>
        <w:pStyle w:val="Lijstalinea"/>
        <w:tabs>
          <w:tab w:val="clear" w:pos="6000"/>
        </w:tabs>
        <w:autoSpaceDE/>
        <w:autoSpaceDN/>
        <w:adjustRightInd/>
        <w:spacing w:after="160" w:line="259" w:lineRule="auto"/>
        <w:textAlignment w:val="auto"/>
      </w:pPr>
    </w:p>
    <w:p w14:paraId="464F0929" w14:textId="1459A59C" w:rsidR="000B364C" w:rsidRDefault="006B6C3E" w:rsidP="000B364C">
      <w:pPr>
        <w:pStyle w:val="Lijstalinea"/>
        <w:tabs>
          <w:tab w:val="clear" w:pos="6000"/>
        </w:tabs>
        <w:autoSpaceDE/>
        <w:autoSpaceDN/>
        <w:adjustRightInd/>
        <w:spacing w:after="160" w:line="259" w:lineRule="auto"/>
        <w:textAlignment w:val="auto"/>
      </w:pPr>
      <w:r>
        <w:t>Eerst doet de docent mee, daarna wisselen de leerlingen de bewegingen zelf af: tijgeren, rollen, schuiven, kruipen, verstoppen, roeien en wiebelen. Beweeg laag en ongezien. Zorg dat ‘de vijand’ je niet ziet!</w:t>
      </w:r>
    </w:p>
    <w:p w14:paraId="09A11C03" w14:textId="54E3096C" w:rsidR="000B364C" w:rsidRDefault="000B364C" w:rsidP="000B364C">
      <w:pPr>
        <w:pStyle w:val="Lijstalinea"/>
        <w:tabs>
          <w:tab w:val="clear" w:pos="6000"/>
        </w:tabs>
        <w:autoSpaceDE/>
        <w:autoSpaceDN/>
        <w:adjustRightInd/>
        <w:spacing w:after="160" w:line="259" w:lineRule="auto"/>
        <w:textAlignment w:val="auto"/>
      </w:pPr>
    </w:p>
    <w:p w14:paraId="7A25A63F" w14:textId="00E71B6A" w:rsidR="00C468F2" w:rsidRDefault="00347701" w:rsidP="00C468F2">
      <w:pPr>
        <w:pStyle w:val="Lijstalinea"/>
        <w:tabs>
          <w:tab w:val="clear" w:pos="6000"/>
        </w:tabs>
        <w:autoSpaceDE/>
        <w:autoSpaceDN/>
        <w:adjustRightInd/>
        <w:spacing w:after="160" w:line="259" w:lineRule="auto"/>
        <w:textAlignment w:val="auto"/>
      </w:pPr>
      <w:r>
        <w:t>Cd-nummer</w:t>
      </w:r>
      <w:r w:rsidR="006B6C3E">
        <w:t xml:space="preserve"> 1</w:t>
      </w:r>
    </w:p>
    <w:p w14:paraId="62997595" w14:textId="095017DF" w:rsidR="000B364C" w:rsidRDefault="006B6C3E" w:rsidP="000B364C">
      <w:pPr>
        <w:pStyle w:val="Lijstalinea"/>
        <w:numPr>
          <w:ilvl w:val="0"/>
          <w:numId w:val="18"/>
        </w:numPr>
        <w:tabs>
          <w:tab w:val="clear" w:pos="6000"/>
        </w:tabs>
        <w:autoSpaceDE/>
        <w:autoSpaceDN/>
        <w:adjustRightInd/>
        <w:spacing w:after="160" w:line="259" w:lineRule="auto"/>
        <w:textAlignment w:val="auto"/>
      </w:pPr>
      <w:r w:rsidRPr="00C468F2">
        <w:rPr>
          <w:rStyle w:val="Standaard-BoldChar"/>
          <w:lang w:val="nl-NL"/>
        </w:rPr>
        <w:t>Piraten dansen groot en sterk</w:t>
      </w:r>
      <w:r>
        <w:t>. Op de plek, daarna door de zaal</w:t>
      </w:r>
    </w:p>
    <w:p w14:paraId="333712BA" w14:textId="77777777" w:rsidR="000B364C" w:rsidRDefault="000B364C" w:rsidP="000B364C">
      <w:pPr>
        <w:pStyle w:val="Lijstalinea"/>
        <w:tabs>
          <w:tab w:val="clear" w:pos="6000"/>
        </w:tabs>
        <w:autoSpaceDE/>
        <w:autoSpaceDN/>
        <w:adjustRightInd/>
        <w:spacing w:after="160" w:line="259" w:lineRule="auto"/>
        <w:textAlignment w:val="auto"/>
      </w:pPr>
    </w:p>
    <w:p w14:paraId="5DB33621" w14:textId="279B5A92" w:rsidR="00E2173E" w:rsidRDefault="006B6C3E" w:rsidP="000B364C">
      <w:pPr>
        <w:pStyle w:val="Lijstalinea"/>
        <w:tabs>
          <w:tab w:val="clear" w:pos="6000"/>
        </w:tabs>
        <w:autoSpaceDE/>
        <w:autoSpaceDN/>
        <w:adjustRightInd/>
        <w:spacing w:after="160" w:line="259" w:lineRule="auto"/>
        <w:textAlignment w:val="auto"/>
      </w:pPr>
      <w:r>
        <w:t>De andere piraten komen tevoorschijn. We laten zien hoe groot en sterk we zijn. We lopen met grote stappen over het dek en laten onze spierballen zien. We maken grote sterke bewegingen met onze armen en benen. We maken hoge sprongen en klimmen naar het kraaiennest. Als het andere schip dichtbij genoeg is, springen we er naartoe: Enteren!</w:t>
      </w:r>
    </w:p>
    <w:p w14:paraId="42275B5B" w14:textId="5C9F13DF" w:rsidR="00E2173E" w:rsidRDefault="00E2173E" w:rsidP="000B364C">
      <w:pPr>
        <w:pStyle w:val="Lijstalinea"/>
        <w:tabs>
          <w:tab w:val="clear" w:pos="6000"/>
        </w:tabs>
        <w:autoSpaceDE/>
        <w:autoSpaceDN/>
        <w:adjustRightInd/>
        <w:spacing w:after="160" w:line="259" w:lineRule="auto"/>
        <w:textAlignment w:val="auto"/>
      </w:pPr>
    </w:p>
    <w:p w14:paraId="55EE8FA6" w14:textId="30ABE80C" w:rsidR="006B6C3E" w:rsidRDefault="00347701" w:rsidP="00C468F2">
      <w:pPr>
        <w:pStyle w:val="Lijstalinea"/>
        <w:tabs>
          <w:tab w:val="clear" w:pos="6000"/>
        </w:tabs>
        <w:autoSpaceDE/>
        <w:autoSpaceDN/>
        <w:adjustRightInd/>
        <w:spacing w:after="160" w:line="259" w:lineRule="auto"/>
        <w:textAlignment w:val="auto"/>
      </w:pPr>
      <w:r>
        <w:t>Cd-nummer</w:t>
      </w:r>
      <w:r w:rsidR="006B6C3E">
        <w:t xml:space="preserve"> 2</w:t>
      </w:r>
    </w:p>
    <w:p w14:paraId="5FA13554" w14:textId="77777777" w:rsidR="00E2173E" w:rsidRPr="00E2173E" w:rsidRDefault="006B6C3E" w:rsidP="00E2173E">
      <w:pPr>
        <w:pStyle w:val="Lijstalinea"/>
        <w:numPr>
          <w:ilvl w:val="0"/>
          <w:numId w:val="18"/>
        </w:numPr>
        <w:tabs>
          <w:tab w:val="clear" w:pos="6000"/>
        </w:tabs>
        <w:autoSpaceDE/>
        <w:autoSpaceDN/>
        <w:adjustRightInd/>
        <w:spacing w:after="160" w:line="259" w:lineRule="auto"/>
        <w:textAlignment w:val="auto"/>
        <w:rPr>
          <w:rStyle w:val="Standaard-BoldChar"/>
          <w:rFonts w:ascii="Calibri Light" w:hAnsi="Calibri Light" w:cs="Calibri Light"/>
          <w:b w:val="0"/>
          <w:bCs w:val="0"/>
          <w:lang w:val="nl-NL"/>
        </w:rPr>
      </w:pPr>
      <w:r w:rsidRPr="00E2173E">
        <w:rPr>
          <w:rStyle w:val="Standaard-BoldChar"/>
        </w:rPr>
        <w:t>Luisteropdracht</w:t>
      </w:r>
    </w:p>
    <w:p w14:paraId="1106B3BF" w14:textId="10BCF5E0" w:rsidR="00E2173E" w:rsidRDefault="006B6C3E" w:rsidP="00E2173E">
      <w:pPr>
        <w:pStyle w:val="Lijstalinea"/>
        <w:tabs>
          <w:tab w:val="clear" w:pos="6000"/>
        </w:tabs>
        <w:autoSpaceDE/>
        <w:autoSpaceDN/>
        <w:adjustRightInd/>
        <w:spacing w:after="160" w:line="259" w:lineRule="auto"/>
        <w:textAlignment w:val="auto"/>
      </w:pPr>
      <w:r>
        <w:t>De leerlingen dansen als piraten op het schip. Hoor je de spannende muziek, dan beweeg je laag en ongezien, verstop je je soms. Hoor je de stoere muziek, dan kom je tevoorschijn en dans je groot, hoog en sterk!</w:t>
      </w:r>
    </w:p>
    <w:p w14:paraId="4F77987F" w14:textId="77777777" w:rsidR="00E2173E" w:rsidRDefault="006B6C3E" w:rsidP="00E2173E">
      <w:pPr>
        <w:pStyle w:val="Lijstalinea"/>
        <w:tabs>
          <w:tab w:val="clear" w:pos="6000"/>
        </w:tabs>
        <w:autoSpaceDE/>
        <w:autoSpaceDN/>
        <w:adjustRightInd/>
        <w:spacing w:after="160" w:line="259" w:lineRule="auto"/>
        <w:textAlignment w:val="auto"/>
      </w:pPr>
      <w:r>
        <w:lastRenderedPageBreak/>
        <w:t>De docent wisselt de muziek steeds af.</w:t>
      </w:r>
    </w:p>
    <w:p w14:paraId="4773F2B4" w14:textId="77777777" w:rsidR="00E2173E" w:rsidRDefault="00E2173E" w:rsidP="00E2173E">
      <w:pPr>
        <w:pStyle w:val="Lijstalinea"/>
        <w:tabs>
          <w:tab w:val="clear" w:pos="6000"/>
        </w:tabs>
        <w:autoSpaceDE/>
        <w:autoSpaceDN/>
        <w:adjustRightInd/>
        <w:spacing w:after="160" w:line="259" w:lineRule="auto"/>
        <w:textAlignment w:val="auto"/>
      </w:pPr>
    </w:p>
    <w:p w14:paraId="430B19F2" w14:textId="24982B6E" w:rsidR="006B6C3E" w:rsidRDefault="00347701" w:rsidP="00C468F2">
      <w:pPr>
        <w:pStyle w:val="Lijstalinea"/>
        <w:tabs>
          <w:tab w:val="clear" w:pos="6000"/>
        </w:tabs>
        <w:autoSpaceDE/>
        <w:autoSpaceDN/>
        <w:adjustRightInd/>
        <w:spacing w:after="160" w:line="259" w:lineRule="auto"/>
        <w:textAlignment w:val="auto"/>
      </w:pPr>
      <w:r>
        <w:t>Cd-nummer</w:t>
      </w:r>
      <w:r w:rsidR="006B6C3E">
        <w:t xml:space="preserve"> 1 en 2</w:t>
      </w:r>
    </w:p>
    <w:p w14:paraId="1BEF32E8" w14:textId="3C5B7402" w:rsidR="006B6C3E" w:rsidRDefault="006B6C3E" w:rsidP="00E2173E">
      <w:pPr>
        <w:pStyle w:val="Standaard-Bold"/>
        <w:numPr>
          <w:ilvl w:val="0"/>
          <w:numId w:val="17"/>
        </w:numPr>
      </w:pPr>
      <w:r>
        <w:t>Kernopdracht 2 Dansen met de scheepstouwen</w:t>
      </w:r>
    </w:p>
    <w:p w14:paraId="4280A787" w14:textId="701100E4" w:rsidR="006B6C3E" w:rsidRDefault="006B6C3E" w:rsidP="006B6C3E">
      <w:pPr>
        <w:tabs>
          <w:tab w:val="clear" w:pos="6000"/>
        </w:tabs>
        <w:autoSpaceDE/>
        <w:autoSpaceDN/>
        <w:adjustRightInd/>
        <w:spacing w:after="160" w:line="259" w:lineRule="auto"/>
        <w:ind w:left="0"/>
        <w:textAlignment w:val="auto"/>
      </w:pPr>
      <w:r>
        <w:t>Op een schip is altijd veel touw te vinden, scheepstouw. Touwen om de zeilen te hijsen, dikke touwen om het schip aan de kade vast te leggen, een touwladder om omhoog te klimmen naar het kraaiennest, touwen om alles goed vast te binden zodat er niks gaat rollen of schuiven over het dek.</w:t>
      </w:r>
    </w:p>
    <w:p w14:paraId="04E5DB60" w14:textId="4CD7D1B8" w:rsidR="00A6425C" w:rsidRDefault="006B6C3E" w:rsidP="00A6425C">
      <w:pPr>
        <w:pStyle w:val="Lijstalinea"/>
        <w:numPr>
          <w:ilvl w:val="0"/>
          <w:numId w:val="19"/>
        </w:numPr>
        <w:tabs>
          <w:tab w:val="clear" w:pos="6000"/>
        </w:tabs>
        <w:autoSpaceDE/>
        <w:autoSpaceDN/>
        <w:adjustRightInd/>
        <w:spacing w:after="160" w:line="259" w:lineRule="auto"/>
        <w:textAlignment w:val="auto"/>
      </w:pPr>
      <w:r>
        <w:t>De leerlingen krijgen per tweetal een mooi touw om samen mee te dansen.</w:t>
      </w:r>
      <w:r w:rsidR="00A6425C">
        <w:t xml:space="preserve"> </w:t>
      </w:r>
    </w:p>
    <w:p w14:paraId="17CEE78E" w14:textId="40B53A1E" w:rsidR="00A6425C" w:rsidRDefault="00A6425C" w:rsidP="00AF53B7">
      <w:pPr>
        <w:pStyle w:val="Lijstalinea"/>
        <w:numPr>
          <w:ilvl w:val="0"/>
          <w:numId w:val="21"/>
        </w:numPr>
        <w:tabs>
          <w:tab w:val="clear" w:pos="6000"/>
        </w:tabs>
        <w:autoSpaceDE/>
        <w:autoSpaceDN/>
        <w:adjustRightInd/>
        <w:spacing w:after="160" w:line="259" w:lineRule="auto"/>
        <w:textAlignment w:val="auto"/>
      </w:pPr>
      <w:r>
        <w:t>Tou</w:t>
      </w:r>
      <w:r w:rsidR="00100E60">
        <w:t xml:space="preserve">wtrekken: pak allebei een uiteinde van het touw </w:t>
      </w:r>
      <w:r w:rsidR="00AF53B7">
        <w:t xml:space="preserve">vast en balanceer heen en weer. Kun je ook heen en weer springen? </w:t>
      </w:r>
    </w:p>
    <w:p w14:paraId="028DFB2C" w14:textId="2FFAFE29" w:rsidR="00AF53B7" w:rsidRDefault="00AF53B7" w:rsidP="00AF53B7">
      <w:pPr>
        <w:pStyle w:val="Lijstalinea"/>
        <w:numPr>
          <w:ilvl w:val="0"/>
          <w:numId w:val="21"/>
        </w:numPr>
        <w:tabs>
          <w:tab w:val="clear" w:pos="6000"/>
        </w:tabs>
        <w:autoSpaceDE/>
        <w:autoSpaceDN/>
        <w:adjustRightInd/>
        <w:spacing w:after="160" w:line="259" w:lineRule="auto"/>
        <w:textAlignment w:val="auto"/>
      </w:pPr>
      <w:r>
        <w:t xml:space="preserve">Golven maken: </w:t>
      </w:r>
      <w:r w:rsidRPr="00AF53B7">
        <w:t>samen maak je golven met het touw, groot-klein, hoog-laag, snel-langzaam, links-rechts. Kun je ook onder de golven door dansen terwijl je het touw goed vasthoudt?</w:t>
      </w:r>
    </w:p>
    <w:p w14:paraId="090F24E1" w14:textId="113944B6" w:rsidR="00AF53B7" w:rsidRDefault="00AF53B7" w:rsidP="00AF53B7">
      <w:pPr>
        <w:pStyle w:val="Lijstalinea"/>
        <w:numPr>
          <w:ilvl w:val="0"/>
          <w:numId w:val="21"/>
        </w:numPr>
        <w:tabs>
          <w:tab w:val="clear" w:pos="6000"/>
        </w:tabs>
        <w:autoSpaceDE/>
        <w:autoSpaceDN/>
        <w:adjustRightInd/>
        <w:spacing w:after="160" w:line="259" w:lineRule="auto"/>
        <w:textAlignment w:val="auto"/>
      </w:pPr>
      <w:r w:rsidRPr="00AF53B7">
        <w:t>Welke bewegingen kun je nog meer samen ontdekken. Je mag nu ook samen door de zaal dansen. Let op: houd het touw allebei stevig vast!</w:t>
      </w:r>
    </w:p>
    <w:p w14:paraId="0AB6AC4A" w14:textId="39ACF6BF" w:rsidR="00AF53B7" w:rsidRDefault="00AF53B7" w:rsidP="00AF53B7">
      <w:pPr>
        <w:pStyle w:val="Lijstalinea"/>
        <w:tabs>
          <w:tab w:val="clear" w:pos="6000"/>
        </w:tabs>
        <w:autoSpaceDE/>
        <w:autoSpaceDN/>
        <w:adjustRightInd/>
        <w:spacing w:after="160" w:line="259" w:lineRule="auto"/>
        <w:ind w:left="1080"/>
        <w:textAlignment w:val="auto"/>
      </w:pPr>
    </w:p>
    <w:p w14:paraId="25068F7A" w14:textId="58466822" w:rsidR="00AF53B7" w:rsidRDefault="00AF53B7" w:rsidP="00AF53B7">
      <w:pPr>
        <w:pStyle w:val="Lijstalinea"/>
        <w:numPr>
          <w:ilvl w:val="0"/>
          <w:numId w:val="19"/>
        </w:numPr>
        <w:tabs>
          <w:tab w:val="clear" w:pos="6000"/>
        </w:tabs>
        <w:autoSpaceDE/>
        <w:autoSpaceDN/>
        <w:adjustRightInd/>
        <w:spacing w:after="160" w:line="259" w:lineRule="auto"/>
        <w:textAlignment w:val="auto"/>
      </w:pPr>
      <w:r>
        <w:t>Het touw ligt nu (in een rondje) op de grond, dit is je emmer sop en we boenen en schrobben het dek, dip je spons (of je haren, voeten, billen of je elleboog) in de emmer. Met z’n tweeën ga je het hele dek schoonmaken. Met welke lichaamsdelen kun je allemaal zwabberen, poetsen en boenen?</w:t>
      </w:r>
    </w:p>
    <w:p w14:paraId="07BAF698" w14:textId="218A7BFF" w:rsidR="00AF53B7" w:rsidRDefault="00AF53B7" w:rsidP="00AF53B7">
      <w:pPr>
        <w:tabs>
          <w:tab w:val="clear" w:pos="6000"/>
        </w:tabs>
        <w:autoSpaceDE/>
        <w:autoSpaceDN/>
        <w:adjustRightInd/>
        <w:spacing w:after="160" w:line="259" w:lineRule="auto"/>
        <w:ind w:left="0"/>
        <w:textAlignment w:val="auto"/>
      </w:pPr>
      <w:r>
        <w:t>Tot slot word je touw een bootje en roei je samen naar de kant. Touwen worden weer ingeleverd.</w:t>
      </w:r>
    </w:p>
    <w:p w14:paraId="2A92CC55" w14:textId="75E5A28A" w:rsidR="00AF53B7" w:rsidRDefault="00347701" w:rsidP="00AF53B7">
      <w:pPr>
        <w:tabs>
          <w:tab w:val="clear" w:pos="6000"/>
        </w:tabs>
        <w:autoSpaceDE/>
        <w:autoSpaceDN/>
        <w:adjustRightInd/>
        <w:spacing w:after="160" w:line="259" w:lineRule="auto"/>
        <w:ind w:left="0"/>
        <w:textAlignment w:val="auto"/>
      </w:pPr>
      <w:r>
        <w:t>Cd-nummer</w:t>
      </w:r>
      <w:r w:rsidR="00AF53B7">
        <w:t xml:space="preserve"> 3</w:t>
      </w:r>
    </w:p>
    <w:p w14:paraId="5CB5ABAC" w14:textId="2FF8D3A0" w:rsidR="00AF53B7" w:rsidRDefault="00AF53B7" w:rsidP="000C30A9">
      <w:pPr>
        <w:pStyle w:val="Standaard-Bold"/>
        <w:numPr>
          <w:ilvl w:val="0"/>
          <w:numId w:val="17"/>
        </w:numPr>
      </w:pPr>
      <w:r>
        <w:t>Afsluiting</w:t>
      </w:r>
      <w:r>
        <w:tab/>
      </w:r>
    </w:p>
    <w:p w14:paraId="3F309695" w14:textId="4BD83725" w:rsidR="000C0EF2" w:rsidRDefault="00D334CA" w:rsidP="00AF53B7">
      <w:pPr>
        <w:tabs>
          <w:tab w:val="clear" w:pos="6000"/>
        </w:tabs>
        <w:autoSpaceDE/>
        <w:autoSpaceDN/>
        <w:adjustRightInd/>
        <w:spacing w:after="160" w:line="259" w:lineRule="auto"/>
        <w:ind w:left="0"/>
        <w:textAlignment w:val="auto"/>
      </w:pPr>
      <w:r>
        <w:rPr>
          <w:noProof/>
        </w:rPr>
        <mc:AlternateContent>
          <mc:Choice Requires="wps">
            <w:drawing>
              <wp:anchor distT="0" distB="0" distL="114300" distR="114300" simplePos="0" relativeHeight="251682816" behindDoc="1" locked="0" layoutInCell="1" allowOverlap="1" wp14:anchorId="620EA015" wp14:editId="655896D7">
                <wp:simplePos x="0" y="0"/>
                <wp:positionH relativeFrom="column">
                  <wp:posOffset>4410075</wp:posOffset>
                </wp:positionH>
                <wp:positionV relativeFrom="paragraph">
                  <wp:posOffset>547371</wp:posOffset>
                </wp:positionV>
                <wp:extent cx="1819275" cy="1819275"/>
                <wp:effectExtent l="19050" t="19050" r="28575" b="28575"/>
                <wp:wrapTight wrapText="bothSides">
                  <wp:wrapPolygon edited="0">
                    <wp:start x="8161" y="-14"/>
                    <wp:lineTo x="5911" y="216"/>
                    <wp:lineTo x="1214" y="3196"/>
                    <wp:lineTo x="1329" y="4321"/>
                    <wp:lineTo x="-398" y="7453"/>
                    <wp:lineTo x="-531" y="8376"/>
                    <wp:lineTo x="89" y="14451"/>
                    <wp:lineTo x="406" y="15328"/>
                    <wp:lineTo x="2845" y="19172"/>
                    <wp:lineTo x="8117" y="21816"/>
                    <wp:lineTo x="9017" y="21725"/>
                    <wp:lineTo x="10840" y="21766"/>
                    <wp:lineTo x="11065" y="21743"/>
                    <wp:lineTo x="12640" y="21582"/>
                    <wp:lineTo x="12865" y="21559"/>
                    <wp:lineTo x="14417" y="21173"/>
                    <wp:lineTo x="14867" y="21127"/>
                    <wp:lineTo x="20147" y="17178"/>
                    <wp:lineTo x="20349" y="16930"/>
                    <wp:lineTo x="21782" y="13146"/>
                    <wp:lineTo x="21662" y="9748"/>
                    <wp:lineTo x="21639" y="9523"/>
                    <wp:lineTo x="21070" y="6171"/>
                    <wp:lineTo x="21047" y="5946"/>
                    <wp:lineTo x="18429" y="2575"/>
                    <wp:lineTo x="18337" y="1675"/>
                    <wp:lineTo x="12661" y="-474"/>
                    <wp:lineTo x="10861" y="-290"/>
                    <wp:lineTo x="8161" y="-14"/>
                  </wp:wrapPolygon>
                </wp:wrapTight>
                <wp:docPr id="1863562110" name="Stroomdiagram: Verbindingslijn 2"/>
                <wp:cNvGraphicFramePr/>
                <a:graphic xmlns:a="http://schemas.openxmlformats.org/drawingml/2006/main">
                  <a:graphicData uri="http://schemas.microsoft.com/office/word/2010/wordprocessingShape">
                    <wps:wsp>
                      <wps:cNvSpPr/>
                      <wps:spPr>
                        <a:xfrm rot="349765">
                          <a:off x="0" y="0"/>
                          <a:ext cx="1819275" cy="1819275"/>
                        </a:xfrm>
                        <a:prstGeom prst="flowChartConnector">
                          <a:avLst/>
                        </a:prstGeom>
                        <a:blipFill dpi="0" rotWithShape="1">
                          <a:blip r:embed="rId24">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A91A9" id="Stroomdiagram: Verbindingslijn 2" o:spid="_x0000_s1026" type="#_x0000_t120" style="position:absolute;margin-left:347.25pt;margin-top:43.1pt;width:143.25pt;height:143.25pt;rotation:382037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" strokecolor="white [3212]" strokeweight="1pt">
                <v:fill r:id="rId26" o:title="" recolor="t" rotate="t" type="frame"/>
                <v:stroke joinstyle="miter"/>
                <w10:wrap type="tight"/>
              </v:shape>
            </w:pict>
          </mc:Fallback>
        </mc:AlternateContent>
      </w:r>
      <w:r w:rsidR="00AF53B7">
        <w:t>We dribbelen met onze voeten snel op de plek, maken een reusachtig grote zeeroverssprong en roepen “Schip Ahoi!”. Dit doen we drie keer. Tot slot maken we een stoere piratenbuiging. En geven onszelf een daverend applaus!</w:t>
      </w:r>
    </w:p>
    <w:p w14:paraId="5715558D" w14:textId="73727A62" w:rsidR="004F267C" w:rsidRDefault="004F267C" w:rsidP="00AF53B7">
      <w:pPr>
        <w:tabs>
          <w:tab w:val="clear" w:pos="6000"/>
        </w:tabs>
        <w:autoSpaceDE/>
        <w:autoSpaceDN/>
        <w:adjustRightInd/>
        <w:spacing w:after="160" w:line="259" w:lineRule="auto"/>
        <w:ind w:left="0"/>
        <w:textAlignment w:val="auto"/>
      </w:pPr>
    </w:p>
    <w:p w14:paraId="12AF83D0" w14:textId="06A4E2F6" w:rsidR="00234AD7" w:rsidRDefault="000C0EF2" w:rsidP="00234AD7">
      <w:pPr>
        <w:pStyle w:val="Kop1"/>
      </w:pPr>
      <w:bookmarkStart w:id="6" w:name="_Toc158715164"/>
      <w:r>
        <w:t>Le</w:t>
      </w:r>
      <w:r w:rsidR="00752E60">
        <w:t>s</w:t>
      </w:r>
      <w:r>
        <w:t xml:space="preserve"> 2: op zoek naar de schat</w:t>
      </w:r>
      <w:bookmarkEnd w:id="6"/>
    </w:p>
    <w:p w14:paraId="580516D8" w14:textId="0ED506CE" w:rsidR="00AA4089" w:rsidRPr="00AA4089" w:rsidRDefault="00AA4089" w:rsidP="00AA4089">
      <w:pPr>
        <w:tabs>
          <w:tab w:val="clear" w:pos="6000"/>
        </w:tabs>
        <w:autoSpaceDE/>
        <w:autoSpaceDN/>
        <w:adjustRightInd/>
        <w:spacing w:after="160" w:line="259" w:lineRule="auto"/>
        <w:ind w:left="0"/>
        <w:textAlignment w:val="auto"/>
      </w:pPr>
      <w:r>
        <w:t>Deze les wordt gegeven door de groepsleerkracht.</w:t>
      </w:r>
    </w:p>
    <w:p w14:paraId="767B86EC" w14:textId="724186CB" w:rsidR="002230F5" w:rsidRDefault="002230F5" w:rsidP="00234AD7">
      <w:pPr>
        <w:pStyle w:val="Kop2"/>
      </w:pPr>
      <w:bookmarkStart w:id="7" w:name="_Toc158715165"/>
      <w:r>
        <w:t>Doel van deze les:</w:t>
      </w:r>
      <w:bookmarkEnd w:id="7"/>
    </w:p>
    <w:p w14:paraId="4A7E1E25" w14:textId="2902F9EB" w:rsidR="00F7314B" w:rsidRDefault="002230F5" w:rsidP="00F7314B">
      <w:pPr>
        <w:pStyle w:val="Lijstalinea"/>
        <w:numPr>
          <w:ilvl w:val="0"/>
          <w:numId w:val="16"/>
        </w:numPr>
        <w:tabs>
          <w:tab w:val="clear" w:pos="6000"/>
        </w:tabs>
        <w:autoSpaceDE/>
        <w:autoSpaceDN/>
        <w:adjustRightInd/>
        <w:spacing w:after="160" w:line="259" w:lineRule="auto"/>
        <w:textAlignment w:val="auto"/>
      </w:pPr>
      <w:r>
        <w:t>De leerlingen ervaren om hun eigen lichaam expressief en creatief in te zetten. (</w:t>
      </w:r>
      <w:r w:rsidR="002C19EA">
        <w:t>Dans</w:t>
      </w:r>
      <w:r w:rsidR="008907B1">
        <w:t xml:space="preserve"> creatief</w:t>
      </w:r>
      <w:r>
        <w:t xml:space="preserve"> en dansfysiek doel)</w:t>
      </w:r>
    </w:p>
    <w:p w14:paraId="20C75FC0" w14:textId="49C5BC97" w:rsidR="00F7314B" w:rsidRDefault="00F7314B" w:rsidP="00F7314B">
      <w:pPr>
        <w:pStyle w:val="Lijstalinea"/>
        <w:numPr>
          <w:ilvl w:val="0"/>
          <w:numId w:val="16"/>
        </w:numPr>
        <w:tabs>
          <w:tab w:val="clear" w:pos="6000"/>
        </w:tabs>
        <w:autoSpaceDE/>
        <w:autoSpaceDN/>
        <w:adjustRightInd/>
        <w:spacing w:after="160" w:line="259" w:lineRule="auto"/>
        <w:textAlignment w:val="auto"/>
      </w:pPr>
      <w:r>
        <w:t>De leerlingen kunnen hoog en laag dansen op het schip. (</w:t>
      </w:r>
      <w:r w:rsidR="002C19EA">
        <w:t>Dansfysiek</w:t>
      </w:r>
      <w:r w:rsidR="0084303C">
        <w:t xml:space="preserve"> doel</w:t>
      </w:r>
      <w:r w:rsidR="00BC4FD0">
        <w:t>)</w:t>
      </w:r>
    </w:p>
    <w:p w14:paraId="5DF35711" w14:textId="69781236" w:rsidR="002230F5" w:rsidRDefault="002230F5" w:rsidP="00F7314B">
      <w:pPr>
        <w:pStyle w:val="Lijstalinea"/>
        <w:numPr>
          <w:ilvl w:val="0"/>
          <w:numId w:val="16"/>
        </w:numPr>
        <w:tabs>
          <w:tab w:val="clear" w:pos="6000"/>
        </w:tabs>
        <w:autoSpaceDE/>
        <w:autoSpaceDN/>
        <w:adjustRightInd/>
        <w:spacing w:after="160" w:line="259" w:lineRule="auto"/>
        <w:textAlignment w:val="auto"/>
      </w:pPr>
      <w:r>
        <w:t>De leerlingen kunnen in tweetallen elkaar leiden en volgen. (</w:t>
      </w:r>
      <w:r w:rsidR="002C19EA">
        <w:t>Sociaal</w:t>
      </w:r>
      <w:r>
        <w:t>-relationeel doel)</w:t>
      </w:r>
    </w:p>
    <w:tbl>
      <w:tblPr>
        <w:tblStyle w:val="Tabelraster"/>
        <w:tblW w:w="0" w:type="auto"/>
        <w:tblLook w:val="04A0" w:firstRow="1" w:lastRow="0" w:firstColumn="1" w:lastColumn="0" w:noHBand="0" w:noVBand="1"/>
      </w:tblPr>
      <w:tblGrid>
        <w:gridCol w:w="4020"/>
        <w:gridCol w:w="4020"/>
      </w:tblGrid>
      <w:tr w:rsidR="00ED4DB4" w14:paraId="4B481EFA" w14:textId="77777777" w:rsidTr="00ED4DB4">
        <w:tc>
          <w:tcPr>
            <w:tcW w:w="4020" w:type="dxa"/>
          </w:tcPr>
          <w:p w14:paraId="4BBB2136" w14:textId="00FF78CD" w:rsidR="00ED4DB4" w:rsidRDefault="00ED4DB4" w:rsidP="00ED4DB4">
            <w:pPr>
              <w:tabs>
                <w:tab w:val="clear" w:pos="6000"/>
              </w:tabs>
              <w:autoSpaceDE/>
              <w:autoSpaceDN/>
              <w:adjustRightInd/>
              <w:spacing w:after="160" w:line="259" w:lineRule="auto"/>
              <w:ind w:left="0"/>
              <w:textAlignment w:val="auto"/>
            </w:pPr>
            <w:r>
              <w:t>Duur:</w:t>
            </w:r>
          </w:p>
        </w:tc>
        <w:tc>
          <w:tcPr>
            <w:tcW w:w="4020" w:type="dxa"/>
          </w:tcPr>
          <w:p w14:paraId="64F5F86B" w14:textId="20A20EB9" w:rsidR="00ED4DB4" w:rsidRDefault="00ED4DB4" w:rsidP="00ED4DB4">
            <w:pPr>
              <w:tabs>
                <w:tab w:val="clear" w:pos="6000"/>
              </w:tabs>
              <w:autoSpaceDE/>
              <w:autoSpaceDN/>
              <w:adjustRightInd/>
              <w:spacing w:after="160" w:line="259" w:lineRule="auto"/>
              <w:ind w:left="0"/>
              <w:textAlignment w:val="auto"/>
            </w:pPr>
            <w:r>
              <w:t xml:space="preserve">45 minuten </w:t>
            </w:r>
          </w:p>
        </w:tc>
      </w:tr>
      <w:tr w:rsidR="00ED4DB4" w14:paraId="72BCF34A" w14:textId="77777777" w:rsidTr="00ED4DB4">
        <w:tc>
          <w:tcPr>
            <w:tcW w:w="4020" w:type="dxa"/>
          </w:tcPr>
          <w:p w14:paraId="28D92B32" w14:textId="7E6F0762" w:rsidR="00ED4DB4" w:rsidRDefault="00ED4DB4" w:rsidP="00ED4DB4">
            <w:pPr>
              <w:tabs>
                <w:tab w:val="clear" w:pos="6000"/>
              </w:tabs>
              <w:autoSpaceDE/>
              <w:autoSpaceDN/>
              <w:adjustRightInd/>
              <w:spacing w:after="160" w:line="259" w:lineRule="auto"/>
              <w:ind w:left="0"/>
              <w:textAlignment w:val="auto"/>
            </w:pPr>
            <w:r>
              <w:t xml:space="preserve">Muziek: </w:t>
            </w:r>
          </w:p>
        </w:tc>
        <w:tc>
          <w:tcPr>
            <w:tcW w:w="4020" w:type="dxa"/>
          </w:tcPr>
          <w:p w14:paraId="2E5AF6DB" w14:textId="73F89B80" w:rsidR="00ED4DB4" w:rsidRDefault="00ED4DB4" w:rsidP="00ED4DB4">
            <w:pPr>
              <w:tabs>
                <w:tab w:val="clear" w:pos="6000"/>
              </w:tabs>
              <w:autoSpaceDE/>
              <w:autoSpaceDN/>
              <w:adjustRightInd/>
              <w:spacing w:after="160" w:line="259" w:lineRule="auto"/>
              <w:ind w:left="0"/>
              <w:textAlignment w:val="auto"/>
            </w:pPr>
            <w:r>
              <w:t xml:space="preserve">CD ‘Woeste Willem’ </w:t>
            </w:r>
          </w:p>
        </w:tc>
      </w:tr>
      <w:tr w:rsidR="00ED4DB4" w14:paraId="7D5A8EA5" w14:textId="77777777" w:rsidTr="00ED4DB4">
        <w:tc>
          <w:tcPr>
            <w:tcW w:w="4020" w:type="dxa"/>
          </w:tcPr>
          <w:p w14:paraId="55CE65E0" w14:textId="0D22D988" w:rsidR="00ED4DB4" w:rsidRDefault="00ED4DB4" w:rsidP="00ED4DB4">
            <w:pPr>
              <w:tabs>
                <w:tab w:val="clear" w:pos="6000"/>
              </w:tabs>
              <w:autoSpaceDE/>
              <w:autoSpaceDN/>
              <w:adjustRightInd/>
              <w:spacing w:after="160" w:line="259" w:lineRule="auto"/>
              <w:ind w:left="0"/>
              <w:textAlignment w:val="auto"/>
            </w:pPr>
            <w:r>
              <w:t>Aantal kinderen</w:t>
            </w:r>
          </w:p>
        </w:tc>
        <w:tc>
          <w:tcPr>
            <w:tcW w:w="4020" w:type="dxa"/>
          </w:tcPr>
          <w:p w14:paraId="6A273649" w14:textId="17F42577" w:rsidR="00ED4DB4" w:rsidRDefault="00ED4DB4" w:rsidP="00ED4DB4">
            <w:pPr>
              <w:tabs>
                <w:tab w:val="clear" w:pos="6000"/>
              </w:tabs>
              <w:autoSpaceDE/>
              <w:autoSpaceDN/>
              <w:adjustRightInd/>
              <w:spacing w:after="160" w:line="259" w:lineRule="auto"/>
              <w:ind w:left="0"/>
              <w:textAlignment w:val="auto"/>
            </w:pPr>
            <w:r>
              <w:t>De hele groep</w:t>
            </w:r>
          </w:p>
        </w:tc>
      </w:tr>
      <w:tr w:rsidR="00ED4DB4" w14:paraId="53A41CE1" w14:textId="77777777" w:rsidTr="00ED4DB4">
        <w:tc>
          <w:tcPr>
            <w:tcW w:w="4020" w:type="dxa"/>
          </w:tcPr>
          <w:p w14:paraId="161F4103" w14:textId="487F9EC7" w:rsidR="00ED4DB4" w:rsidRDefault="00ED4DB4" w:rsidP="00ED4DB4">
            <w:pPr>
              <w:tabs>
                <w:tab w:val="clear" w:pos="6000"/>
              </w:tabs>
              <w:autoSpaceDE/>
              <w:autoSpaceDN/>
              <w:adjustRightInd/>
              <w:spacing w:after="160" w:line="259" w:lineRule="auto"/>
              <w:ind w:left="0"/>
              <w:textAlignment w:val="auto"/>
            </w:pPr>
            <w:r>
              <w:t xml:space="preserve">Waar: </w:t>
            </w:r>
          </w:p>
        </w:tc>
        <w:tc>
          <w:tcPr>
            <w:tcW w:w="4020" w:type="dxa"/>
          </w:tcPr>
          <w:p w14:paraId="480DC750" w14:textId="3ADF0E6D" w:rsidR="00ED4DB4" w:rsidRDefault="003A666A" w:rsidP="00ED4DB4">
            <w:pPr>
              <w:tabs>
                <w:tab w:val="clear" w:pos="6000"/>
              </w:tabs>
              <w:autoSpaceDE/>
              <w:autoSpaceDN/>
              <w:adjustRightInd/>
              <w:spacing w:after="160" w:line="259" w:lineRule="auto"/>
              <w:ind w:left="0"/>
              <w:textAlignment w:val="auto"/>
            </w:pPr>
            <w:r>
              <w:t>Speellokaal of gymzaal</w:t>
            </w:r>
          </w:p>
        </w:tc>
      </w:tr>
      <w:tr w:rsidR="00ED4DB4" w14:paraId="1B4A5F87" w14:textId="77777777" w:rsidTr="00ED4DB4">
        <w:tc>
          <w:tcPr>
            <w:tcW w:w="4020" w:type="dxa"/>
          </w:tcPr>
          <w:p w14:paraId="59F4D541" w14:textId="3416CE86" w:rsidR="00ED4DB4" w:rsidRDefault="003A666A" w:rsidP="00ED4DB4">
            <w:pPr>
              <w:tabs>
                <w:tab w:val="clear" w:pos="6000"/>
              </w:tabs>
              <w:autoSpaceDE/>
              <w:autoSpaceDN/>
              <w:adjustRightInd/>
              <w:spacing w:after="160" w:line="259" w:lineRule="auto"/>
              <w:ind w:left="0"/>
              <w:textAlignment w:val="auto"/>
            </w:pPr>
            <w:r>
              <w:t>Materialen uit de kist</w:t>
            </w:r>
            <w:r w:rsidR="000A589C">
              <w:t>:</w:t>
            </w:r>
          </w:p>
        </w:tc>
        <w:tc>
          <w:tcPr>
            <w:tcW w:w="4020" w:type="dxa"/>
          </w:tcPr>
          <w:p w14:paraId="20A5FF93" w14:textId="46C006FA" w:rsidR="00ED4DB4" w:rsidRDefault="000A589C" w:rsidP="00ED4DB4">
            <w:pPr>
              <w:tabs>
                <w:tab w:val="clear" w:pos="6000"/>
              </w:tabs>
              <w:autoSpaceDE/>
              <w:autoSpaceDN/>
              <w:adjustRightInd/>
              <w:spacing w:after="160" w:line="259" w:lineRule="auto"/>
              <w:ind w:left="0"/>
              <w:textAlignment w:val="auto"/>
            </w:pPr>
            <w:r>
              <w:t xml:space="preserve">Pot met schelpen, CD en </w:t>
            </w:r>
            <w:r w:rsidR="008907B1">
              <w:t>Cd-speler</w:t>
            </w:r>
          </w:p>
        </w:tc>
      </w:tr>
    </w:tbl>
    <w:p w14:paraId="26B37D8C" w14:textId="2BCFE380" w:rsidR="00F7314B" w:rsidRDefault="00F7314B" w:rsidP="00ED4DB4">
      <w:pPr>
        <w:tabs>
          <w:tab w:val="clear" w:pos="6000"/>
        </w:tabs>
        <w:autoSpaceDE/>
        <w:autoSpaceDN/>
        <w:adjustRightInd/>
        <w:spacing w:after="160" w:line="259" w:lineRule="auto"/>
        <w:ind w:left="0"/>
        <w:textAlignment w:val="auto"/>
      </w:pPr>
    </w:p>
    <w:p w14:paraId="6439783C" w14:textId="2A5D5ED7" w:rsidR="002230F5" w:rsidRDefault="002230F5" w:rsidP="002230F5">
      <w:pPr>
        <w:tabs>
          <w:tab w:val="clear" w:pos="6000"/>
        </w:tabs>
        <w:autoSpaceDE/>
        <w:autoSpaceDN/>
        <w:adjustRightInd/>
        <w:spacing w:after="160" w:line="259" w:lineRule="auto"/>
        <w:ind w:left="0"/>
        <w:textAlignment w:val="auto"/>
      </w:pPr>
      <w:r>
        <w:t xml:space="preserve">Plak voorafgaand aan de les met </w:t>
      </w:r>
      <w:r w:rsidR="008907B1">
        <w:t>schilders tape</w:t>
      </w:r>
      <w:r>
        <w:t xml:space="preserve"> eventueel vaste dansplekjes in de zaal. </w:t>
      </w:r>
    </w:p>
    <w:p w14:paraId="0BC68362" w14:textId="77B5B10E" w:rsidR="002230F5" w:rsidRDefault="002230F5" w:rsidP="002230F5">
      <w:pPr>
        <w:tabs>
          <w:tab w:val="clear" w:pos="6000"/>
        </w:tabs>
        <w:autoSpaceDE/>
        <w:autoSpaceDN/>
        <w:adjustRightInd/>
        <w:spacing w:after="160" w:line="259" w:lineRule="auto"/>
        <w:ind w:left="0"/>
        <w:textAlignment w:val="auto"/>
      </w:pPr>
      <w:r>
        <w:lastRenderedPageBreak/>
        <w:t>Gebruik ter illustratie het prentenboek.</w:t>
      </w:r>
    </w:p>
    <w:p w14:paraId="59AAFFD8" w14:textId="121AE0F0" w:rsidR="002230F5" w:rsidRDefault="002230F5" w:rsidP="004A6678">
      <w:pPr>
        <w:pStyle w:val="Kop2"/>
      </w:pPr>
      <w:bookmarkStart w:id="8" w:name="_Toc158715166"/>
      <w:r>
        <w:t>Lesbeschrijving</w:t>
      </w:r>
      <w:bookmarkEnd w:id="8"/>
    </w:p>
    <w:p w14:paraId="6AAD2BA6" w14:textId="0D78FA79" w:rsidR="00C468F2" w:rsidRPr="00C468F2" w:rsidRDefault="00C468F2" w:rsidP="00C468F2"/>
    <w:p w14:paraId="1025F8FC" w14:textId="2EFA34B4" w:rsidR="002230F5" w:rsidRDefault="002230F5" w:rsidP="00491B18">
      <w:pPr>
        <w:pStyle w:val="Standaard-Bold"/>
        <w:numPr>
          <w:ilvl w:val="0"/>
          <w:numId w:val="23"/>
        </w:numPr>
      </w:pPr>
      <w:r>
        <w:t>Opwarming (Voor en na doen)</w:t>
      </w:r>
      <w:r>
        <w:tab/>
      </w:r>
    </w:p>
    <w:p w14:paraId="1BCD8429" w14:textId="6F20A21A" w:rsidR="002230F5" w:rsidRDefault="002230F5" w:rsidP="002230F5">
      <w:pPr>
        <w:tabs>
          <w:tab w:val="clear" w:pos="6000"/>
        </w:tabs>
        <w:autoSpaceDE/>
        <w:autoSpaceDN/>
        <w:adjustRightInd/>
        <w:spacing w:after="160" w:line="259" w:lineRule="auto"/>
        <w:ind w:left="0"/>
        <w:textAlignment w:val="auto"/>
      </w:pPr>
      <w:r>
        <w:t xml:space="preserve">Begin in een kring of verspreid door de zaal. Maak bewegingen die het lichaam opwarmen en gebruik verschillende piratenbewegingen. In de kring bv. hinkelen (als een piraat met een houten been), klimmen naar het kraaiennest, dek schrobben, zeilen hijsen, balanceren over de planken van het schip, heen en weer rollen, springen naar een ander schip (enteren).  </w:t>
      </w:r>
      <w:r w:rsidR="00EA2A69">
        <w:t>J</w:t>
      </w:r>
      <w:r>
        <w:t>e kan ook enkele kinderen om de beurt voor de groep laten staan om enkele bewegingen voor te doen, die iedereen na mag doen. Let op, de muziek gaat steeds een beetje sneller!</w:t>
      </w:r>
    </w:p>
    <w:p w14:paraId="3653DD9B" w14:textId="71B97608" w:rsidR="002230F5" w:rsidRDefault="002C19EA" w:rsidP="002230F5">
      <w:pPr>
        <w:tabs>
          <w:tab w:val="clear" w:pos="6000"/>
        </w:tabs>
        <w:autoSpaceDE/>
        <w:autoSpaceDN/>
        <w:adjustRightInd/>
        <w:spacing w:after="160" w:line="259" w:lineRule="auto"/>
        <w:ind w:left="0"/>
        <w:textAlignment w:val="auto"/>
      </w:pPr>
      <w:r>
        <w:t>Cd-nummer</w:t>
      </w:r>
      <w:r w:rsidR="002230F5">
        <w:t xml:space="preserve"> 4</w:t>
      </w:r>
    </w:p>
    <w:p w14:paraId="4A694C70" w14:textId="1E735BE2" w:rsidR="002230F5" w:rsidRDefault="002230F5" w:rsidP="00491B18">
      <w:pPr>
        <w:pStyle w:val="Standaard-Bold"/>
        <w:numPr>
          <w:ilvl w:val="0"/>
          <w:numId w:val="23"/>
        </w:numPr>
      </w:pPr>
      <w:r>
        <w:t>Op het schatteneiland, sporen in het zand</w:t>
      </w:r>
    </w:p>
    <w:p w14:paraId="44A64951" w14:textId="77777777" w:rsidR="002230F5" w:rsidRDefault="002230F5" w:rsidP="002230F5">
      <w:pPr>
        <w:tabs>
          <w:tab w:val="clear" w:pos="6000"/>
        </w:tabs>
        <w:autoSpaceDE/>
        <w:autoSpaceDN/>
        <w:adjustRightInd/>
        <w:spacing w:after="160" w:line="259" w:lineRule="auto"/>
        <w:ind w:left="0"/>
        <w:textAlignment w:val="auto"/>
      </w:pPr>
      <w:r>
        <w:t>De leerlingen zitten verspreid in de zaal en kijken naar de leerkracht.</w:t>
      </w:r>
    </w:p>
    <w:p w14:paraId="3A578018" w14:textId="5B811D6B" w:rsidR="002230F5" w:rsidRDefault="002230F5" w:rsidP="002230F5">
      <w:pPr>
        <w:tabs>
          <w:tab w:val="clear" w:pos="6000"/>
        </w:tabs>
        <w:autoSpaceDE/>
        <w:autoSpaceDN/>
        <w:adjustRightInd/>
        <w:spacing w:after="160" w:line="259" w:lineRule="auto"/>
        <w:ind w:left="0"/>
        <w:textAlignment w:val="auto"/>
      </w:pPr>
      <w:r>
        <w:t>We gaan op onderzoek uit vandaag en zijn op een fantastisch tropisch (onbewoond?) eiland. Er schijnt zelfs een heuse schat verstopt te liggen? Ooit, heel</w:t>
      </w:r>
      <w:r w:rsidR="006A7921">
        <w:t xml:space="preserve">, </w:t>
      </w:r>
      <w:r>
        <w:t>heel lang geleden door een piraat op dit eiland verstopt. Zou dat echt waar zijn? Zouden wij de schat misschien kunnen vinden vandaag? Waar dan? Gebruik de verrekijker en eventueel de ooglapjes. De leerkracht doet voor, de leerlingen doen meteen mee. Kijk goed om je heen en tuur in de verte. Samen sluipen we voorzichtig door het speellokaal.</w:t>
      </w:r>
    </w:p>
    <w:p w14:paraId="3CAA4C74" w14:textId="23C23C1A" w:rsidR="00491B18" w:rsidRDefault="002230F5" w:rsidP="00491B18">
      <w:pPr>
        <w:pStyle w:val="Lijstalinea"/>
        <w:numPr>
          <w:ilvl w:val="0"/>
          <w:numId w:val="24"/>
        </w:numPr>
        <w:tabs>
          <w:tab w:val="clear" w:pos="6000"/>
        </w:tabs>
        <w:autoSpaceDE/>
        <w:autoSpaceDN/>
        <w:adjustRightInd/>
        <w:spacing w:after="160" w:line="259" w:lineRule="auto"/>
        <w:textAlignment w:val="auto"/>
      </w:pPr>
      <w:r>
        <w:t>Door het zand over het strand laten we onze voetsporen achter. Varieer hierop. Laat sporen achter door hele grote stappen te maken, of juist superkleine, in strepen, stippen, maak sprongetjes, draaien, sporen alleen je handen, met je hele lichaam. Pas op, we willen niet gevolgd worden, dus we bedenken zoveel mogelijk verschillen sporen met diverse lichaamsdelen. Kijk ondertussen goed om je heen. Zien we al wat glinsteren?</w:t>
      </w:r>
    </w:p>
    <w:p w14:paraId="7FEA1F10" w14:textId="7B6FE707" w:rsidR="00491B18" w:rsidRDefault="00491B18" w:rsidP="00491B18">
      <w:pPr>
        <w:pStyle w:val="Lijstalinea"/>
        <w:tabs>
          <w:tab w:val="clear" w:pos="6000"/>
        </w:tabs>
        <w:autoSpaceDE/>
        <w:autoSpaceDN/>
        <w:adjustRightInd/>
        <w:spacing w:after="160" w:line="259" w:lineRule="auto"/>
        <w:textAlignment w:val="auto"/>
      </w:pPr>
    </w:p>
    <w:p w14:paraId="060ED10D" w14:textId="67627849" w:rsidR="002230F5" w:rsidRDefault="002C19EA" w:rsidP="00C468F2">
      <w:pPr>
        <w:pStyle w:val="Lijstalinea"/>
        <w:tabs>
          <w:tab w:val="clear" w:pos="6000"/>
        </w:tabs>
        <w:autoSpaceDE/>
        <w:autoSpaceDN/>
        <w:adjustRightInd/>
        <w:spacing w:after="160" w:line="259" w:lineRule="auto"/>
        <w:textAlignment w:val="auto"/>
      </w:pPr>
      <w:r>
        <w:t>Cd-nummer</w:t>
      </w:r>
      <w:r w:rsidR="002230F5">
        <w:t xml:space="preserve"> 5</w:t>
      </w:r>
      <w:r w:rsidR="002230F5">
        <w:tab/>
      </w:r>
    </w:p>
    <w:p w14:paraId="18B727C0" w14:textId="666D5910" w:rsidR="00C468F2" w:rsidRDefault="00C468F2" w:rsidP="00C468F2">
      <w:pPr>
        <w:pStyle w:val="Lijstalinea"/>
        <w:tabs>
          <w:tab w:val="clear" w:pos="6000"/>
        </w:tabs>
        <w:autoSpaceDE/>
        <w:autoSpaceDN/>
        <w:adjustRightInd/>
        <w:spacing w:after="160" w:line="259" w:lineRule="auto"/>
        <w:textAlignment w:val="auto"/>
      </w:pPr>
    </w:p>
    <w:p w14:paraId="4A306CE1" w14:textId="678010B7" w:rsidR="00491B18" w:rsidRDefault="002230F5" w:rsidP="00491B18">
      <w:pPr>
        <w:pStyle w:val="Lijstalinea"/>
        <w:numPr>
          <w:ilvl w:val="0"/>
          <w:numId w:val="24"/>
        </w:numPr>
        <w:tabs>
          <w:tab w:val="clear" w:pos="6000"/>
        </w:tabs>
        <w:autoSpaceDE/>
        <w:autoSpaceDN/>
        <w:adjustRightInd/>
        <w:spacing w:after="160" w:line="259" w:lineRule="auto"/>
        <w:textAlignment w:val="auto"/>
      </w:pPr>
      <w:r>
        <w:t>Leerlingen gaan nu in tweetallen elkaars sporen volgen. Doe de sporen van het voorste kind precies na. Na een tijdje wissel je om. Zorg ervoor dat je precies in elkaars voetsporen treedt.</w:t>
      </w:r>
    </w:p>
    <w:p w14:paraId="78011C2F" w14:textId="75596783" w:rsidR="00491B18" w:rsidRDefault="00491B18" w:rsidP="00491B18">
      <w:pPr>
        <w:pStyle w:val="Lijstalinea"/>
        <w:tabs>
          <w:tab w:val="clear" w:pos="6000"/>
        </w:tabs>
        <w:autoSpaceDE/>
        <w:autoSpaceDN/>
        <w:adjustRightInd/>
        <w:spacing w:after="160" w:line="259" w:lineRule="auto"/>
        <w:textAlignment w:val="auto"/>
      </w:pPr>
    </w:p>
    <w:p w14:paraId="75E4BBCA" w14:textId="57F3E430" w:rsidR="00C468F2" w:rsidRDefault="002C19EA" w:rsidP="00C468F2">
      <w:pPr>
        <w:pStyle w:val="Lijstalinea"/>
        <w:tabs>
          <w:tab w:val="clear" w:pos="6000"/>
        </w:tabs>
        <w:autoSpaceDE/>
        <w:autoSpaceDN/>
        <w:adjustRightInd/>
        <w:spacing w:after="160" w:line="259" w:lineRule="auto"/>
        <w:textAlignment w:val="auto"/>
      </w:pPr>
      <w:r>
        <w:t>Cd-nummer</w:t>
      </w:r>
      <w:r w:rsidR="002230F5">
        <w:t xml:space="preserve"> 10</w:t>
      </w:r>
    </w:p>
    <w:p w14:paraId="298A4DAE" w14:textId="0A997EBD" w:rsidR="002230F5" w:rsidRDefault="002230F5" w:rsidP="00491B18">
      <w:pPr>
        <w:pStyle w:val="Standaard-Bold"/>
        <w:numPr>
          <w:ilvl w:val="0"/>
          <w:numId w:val="23"/>
        </w:numPr>
      </w:pPr>
      <w:r>
        <w:t>Pas op, blijf staan en bevries</w:t>
      </w:r>
    </w:p>
    <w:p w14:paraId="39D2D544" w14:textId="3D9FCB89" w:rsidR="002230F5" w:rsidRDefault="00A66002" w:rsidP="002230F5">
      <w:pPr>
        <w:tabs>
          <w:tab w:val="clear" w:pos="6000"/>
        </w:tabs>
        <w:autoSpaceDE/>
        <w:autoSpaceDN/>
        <w:adjustRightInd/>
        <w:spacing w:after="160" w:line="259" w:lineRule="auto"/>
        <w:ind w:left="0"/>
        <w:textAlignment w:val="auto"/>
      </w:pPr>
      <w:r>
        <w:rPr>
          <w:noProof/>
        </w:rPr>
        <mc:AlternateContent>
          <mc:Choice Requires="wps">
            <w:drawing>
              <wp:anchor distT="0" distB="0" distL="114300" distR="114300" simplePos="0" relativeHeight="251684864" behindDoc="1" locked="0" layoutInCell="1" allowOverlap="1" wp14:anchorId="7A891661" wp14:editId="0767DC0D">
                <wp:simplePos x="0" y="0"/>
                <wp:positionH relativeFrom="margin">
                  <wp:posOffset>4324349</wp:posOffset>
                </wp:positionH>
                <wp:positionV relativeFrom="paragraph">
                  <wp:posOffset>365760</wp:posOffset>
                </wp:positionV>
                <wp:extent cx="3799106" cy="3611781"/>
                <wp:effectExtent l="0" t="19050" r="11430" b="8255"/>
                <wp:wrapNone/>
                <wp:docPr id="638689670" name="Stroomdiagram: Verbindingslijn 3"/>
                <wp:cNvGraphicFramePr/>
                <a:graphic xmlns:a="http://schemas.openxmlformats.org/drawingml/2006/main">
                  <a:graphicData uri="http://schemas.microsoft.com/office/word/2010/wordprocessingShape">
                    <wps:wsp>
                      <wps:cNvSpPr/>
                      <wps:spPr>
                        <a:xfrm rot="11076814">
                          <a:off x="0" y="0"/>
                          <a:ext cx="3799106" cy="3611781"/>
                        </a:xfrm>
                        <a:prstGeom prst="flowChartConnector">
                          <a:avLst/>
                        </a:prstGeom>
                        <a:blipFill dpi="0" rotWithShape="1">
                          <a:blip r:embed="rId27">
                            <a:alphaModFix amt="4800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8BCBD" id="Stroomdiagram: Verbindingslijn 3" o:spid="_x0000_s1026" type="#_x0000_t120" style="position:absolute;margin-left:340.5pt;margin-top:28.8pt;width:299.15pt;height:284.4pt;rotation:-11494125fd;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" stroked="f" strokeweight="1pt">
                <v:fill r:id="rId28" o:title="" opacity="31457f" recolor="t" rotate="t" type="frame"/>
                <v:stroke joinstyle="miter"/>
                <w10:wrap anchorx="margin"/>
              </v:shape>
            </w:pict>
          </mc:Fallback>
        </mc:AlternateContent>
      </w:r>
      <w:r w:rsidR="002230F5">
        <w:t>We speuren en zoeken op het strand naar schatten. Pas op, wat hoor ik daar, nog meer schattenzoekers? Blijf staan en bevries. Wanneer je de fluit hoort, mag je verder dansen, stopt de fluit, bevries jij ook! Liefst verstop je je achter een struik, steen of boom. Neem dan ook diezelfde vorm aan. Luister voor deze opdracht heel aandachtig naar de muziek!</w:t>
      </w:r>
    </w:p>
    <w:p w14:paraId="684C6F5D" w14:textId="699CC58E" w:rsidR="002230F5" w:rsidRDefault="002C19EA" w:rsidP="002230F5">
      <w:pPr>
        <w:tabs>
          <w:tab w:val="clear" w:pos="6000"/>
        </w:tabs>
        <w:autoSpaceDE/>
        <w:autoSpaceDN/>
        <w:adjustRightInd/>
        <w:spacing w:after="160" w:line="259" w:lineRule="auto"/>
        <w:ind w:left="0"/>
        <w:textAlignment w:val="auto"/>
      </w:pPr>
      <w:r>
        <w:t>Cd-nummer</w:t>
      </w:r>
      <w:r w:rsidR="002230F5">
        <w:t xml:space="preserve"> 6</w:t>
      </w:r>
    </w:p>
    <w:p w14:paraId="57591E92" w14:textId="01051BEC" w:rsidR="002230F5" w:rsidRDefault="002230F5" w:rsidP="004501C0">
      <w:pPr>
        <w:pStyle w:val="Standaard-Bold"/>
        <w:numPr>
          <w:ilvl w:val="0"/>
          <w:numId w:val="23"/>
        </w:numPr>
      </w:pPr>
      <w:r>
        <w:t xml:space="preserve">Schelpen </w:t>
      </w:r>
    </w:p>
    <w:p w14:paraId="10F6B470" w14:textId="5A0C0AEA" w:rsidR="002230F5" w:rsidRDefault="002230F5" w:rsidP="002230F5">
      <w:pPr>
        <w:tabs>
          <w:tab w:val="clear" w:pos="6000"/>
        </w:tabs>
        <w:autoSpaceDE/>
        <w:autoSpaceDN/>
        <w:adjustRightInd/>
        <w:spacing w:after="160" w:line="259" w:lineRule="auto"/>
        <w:ind w:left="0"/>
        <w:textAlignment w:val="auto"/>
      </w:pPr>
      <w:r>
        <w:t>We komen aan op een prachtig stukje van het eiland. Kijk daar, een pot met schelpen, geen goud en sieraden, maar wel prachtige schelpen. Lang</w:t>
      </w:r>
      <w:r w:rsidR="005F1213">
        <w:t xml:space="preserve">, </w:t>
      </w:r>
      <w:r>
        <w:t xml:space="preserve">lang geleden werd er door mensen niet met geld, maar met schelpen betaald en geruild. Schelpengeld </w:t>
      </w:r>
      <w:r w:rsidR="002C19EA">
        <w:t>genaamd, dit</w:t>
      </w:r>
      <w:r>
        <w:t xml:space="preserve"> is onze schat! </w:t>
      </w:r>
    </w:p>
    <w:p w14:paraId="6374E7A7" w14:textId="056B00C8" w:rsidR="002230F5" w:rsidRDefault="002230F5" w:rsidP="002230F5">
      <w:pPr>
        <w:tabs>
          <w:tab w:val="clear" w:pos="6000"/>
        </w:tabs>
        <w:autoSpaceDE/>
        <w:autoSpaceDN/>
        <w:adjustRightInd/>
        <w:spacing w:after="160" w:line="259" w:lineRule="auto"/>
        <w:ind w:left="0"/>
        <w:textAlignment w:val="auto"/>
      </w:pPr>
    </w:p>
    <w:p w14:paraId="7A0457E2" w14:textId="206A2B28" w:rsidR="002230F5" w:rsidRDefault="002230F5" w:rsidP="002230F5">
      <w:pPr>
        <w:tabs>
          <w:tab w:val="clear" w:pos="6000"/>
        </w:tabs>
        <w:autoSpaceDE/>
        <w:autoSpaceDN/>
        <w:adjustRightInd/>
        <w:spacing w:after="160" w:line="259" w:lineRule="auto"/>
        <w:ind w:left="0"/>
        <w:textAlignment w:val="auto"/>
      </w:pPr>
      <w:r>
        <w:t xml:space="preserve">Gesprekje in de kring over schelpen en schelpdieren: </w:t>
      </w:r>
    </w:p>
    <w:p w14:paraId="13AC7689" w14:textId="2CC697D0" w:rsidR="002230F5" w:rsidRDefault="002230F5" w:rsidP="002230F5">
      <w:pPr>
        <w:tabs>
          <w:tab w:val="clear" w:pos="6000"/>
        </w:tabs>
        <w:autoSpaceDE/>
        <w:autoSpaceDN/>
        <w:adjustRightInd/>
        <w:spacing w:after="160" w:line="259" w:lineRule="auto"/>
        <w:ind w:left="0"/>
        <w:textAlignment w:val="auto"/>
      </w:pPr>
      <w:r>
        <w:t xml:space="preserve">De leerkracht laat de schelpen uit de pot zien. Wat een mooie vormen! Wie kan </w:t>
      </w:r>
      <w:r w:rsidR="002C19EA">
        <w:t>ervan</w:t>
      </w:r>
      <w:r>
        <w:t xml:space="preserve"> zichzelf net zo’n mooie schelp maken, een kronkelschelp met een torentje erop, een hele platte lange schelp zoals een </w:t>
      </w:r>
      <w:r>
        <w:lastRenderedPageBreak/>
        <w:t xml:space="preserve">scheermes, een heel klein schelpje of juist een hele grote. </w:t>
      </w:r>
      <w:r w:rsidR="0011560A">
        <w:t>S</w:t>
      </w:r>
      <w:r>
        <w:t>amen met de leerlingen een aantal voorbeelden of enkele leerlingen het voordoen. Kijk naar elkaar en probeer elkaars mooiste vormen na te doen.</w:t>
      </w:r>
    </w:p>
    <w:p w14:paraId="5A4C1BF1" w14:textId="77777777" w:rsidR="002230F5" w:rsidRDefault="002230F5" w:rsidP="002230F5">
      <w:pPr>
        <w:tabs>
          <w:tab w:val="clear" w:pos="6000"/>
        </w:tabs>
        <w:autoSpaceDE/>
        <w:autoSpaceDN/>
        <w:adjustRightInd/>
        <w:spacing w:after="160" w:line="259" w:lineRule="auto"/>
        <w:ind w:left="0"/>
        <w:textAlignment w:val="auto"/>
      </w:pPr>
      <w:r w:rsidRPr="00EA25EA">
        <w:rPr>
          <w:rStyle w:val="Standaard-BoldChar"/>
          <w:lang w:val="nl-NL"/>
        </w:rPr>
        <w:t>Opdracht, verspreid door de zaal:</w:t>
      </w:r>
      <w:r>
        <w:t xml:space="preserve"> Kan jouw schelp ook open en dicht gaan? Een schelp beweegt mee in de zee. Volg de muziek en beweeg als een schelp die open en dicht gaat. Soms rol je door het zand een stukje verder en beweeg je daar weer open en dicht. Verander zo nu en dan ook eens van vorm. Maak van jezelf een kronkelende torentjesschelp, of een lang scheermes, hoe beweeg je dan? Kunnen schelpjes ook tegen elkaar aan leunen? Of zijn ze liever helemaal alleen in de zee?</w:t>
      </w:r>
    </w:p>
    <w:p w14:paraId="34D8D2E7" w14:textId="664BA3CF" w:rsidR="002230F5" w:rsidRDefault="00AD46EF" w:rsidP="002230F5">
      <w:pPr>
        <w:tabs>
          <w:tab w:val="clear" w:pos="6000"/>
        </w:tabs>
        <w:autoSpaceDE/>
        <w:autoSpaceDN/>
        <w:adjustRightInd/>
        <w:spacing w:after="160" w:line="259" w:lineRule="auto"/>
        <w:ind w:left="0"/>
        <w:textAlignment w:val="auto"/>
      </w:pPr>
      <w:r>
        <w:t>Cd-nummer</w:t>
      </w:r>
      <w:r w:rsidR="002230F5">
        <w:t xml:space="preserve"> 7</w:t>
      </w:r>
    </w:p>
    <w:p w14:paraId="7D1FC666" w14:textId="787B1F08" w:rsidR="002230F5" w:rsidRDefault="002230F5" w:rsidP="005F6335">
      <w:pPr>
        <w:pStyle w:val="Standaard-Bold"/>
        <w:numPr>
          <w:ilvl w:val="0"/>
          <w:numId w:val="23"/>
        </w:numPr>
      </w:pPr>
      <w:r>
        <w:t xml:space="preserve">Afsluiting: </w:t>
      </w:r>
    </w:p>
    <w:p w14:paraId="470B3921" w14:textId="77777777" w:rsidR="002230F5" w:rsidRDefault="002230F5" w:rsidP="002230F5">
      <w:pPr>
        <w:tabs>
          <w:tab w:val="clear" w:pos="6000"/>
        </w:tabs>
        <w:autoSpaceDE/>
        <w:autoSpaceDN/>
        <w:adjustRightInd/>
        <w:spacing w:after="160" w:line="259" w:lineRule="auto"/>
        <w:ind w:left="0"/>
        <w:textAlignment w:val="auto"/>
      </w:pPr>
      <w:r>
        <w:t>Een voor een mogen de leerlingen in het midden van de kring hun mooiste buiging laten zien. Met je armen of benen, met je hele lichaam of misschien kan je jezelf zo mooi krullen als torentjesschelp.</w:t>
      </w:r>
    </w:p>
    <w:p w14:paraId="513A838E" w14:textId="77777777" w:rsidR="004F267C" w:rsidRDefault="004F267C" w:rsidP="002230F5">
      <w:pPr>
        <w:tabs>
          <w:tab w:val="clear" w:pos="6000"/>
        </w:tabs>
        <w:autoSpaceDE/>
        <w:autoSpaceDN/>
        <w:adjustRightInd/>
        <w:spacing w:after="160" w:line="259" w:lineRule="auto"/>
        <w:ind w:left="0"/>
        <w:textAlignment w:val="auto"/>
      </w:pPr>
    </w:p>
    <w:bookmarkStart w:id="9" w:name="_Toc158715167"/>
    <w:p w14:paraId="5892F45A" w14:textId="77777777" w:rsidR="00AA4089" w:rsidRDefault="00C23C81" w:rsidP="00DD1EC1">
      <w:pPr>
        <w:pStyle w:val="Kop1"/>
      </w:pPr>
      <w:r>
        <w:rPr>
          <w:noProof/>
        </w:rPr>
        <mc:AlternateContent>
          <mc:Choice Requires="wps">
            <w:drawing>
              <wp:anchor distT="0" distB="0" distL="114300" distR="114300" simplePos="0" relativeHeight="251685888" behindDoc="1" locked="0" layoutInCell="1" allowOverlap="1" wp14:anchorId="5B860169" wp14:editId="472D5606">
                <wp:simplePos x="0" y="0"/>
                <wp:positionH relativeFrom="column">
                  <wp:posOffset>4157980</wp:posOffset>
                </wp:positionH>
                <wp:positionV relativeFrom="paragraph">
                  <wp:posOffset>101600</wp:posOffset>
                </wp:positionV>
                <wp:extent cx="2392680" cy="2392680"/>
                <wp:effectExtent l="19050" t="19050" r="26670" b="26670"/>
                <wp:wrapTight wrapText="bothSides">
                  <wp:wrapPolygon edited="0">
                    <wp:start x="11473" y="-233"/>
                    <wp:lineTo x="9612" y="-577"/>
                    <wp:lineTo x="4872" y="472"/>
                    <wp:lineTo x="4716" y="1318"/>
                    <wp:lineTo x="2080" y="3279"/>
                    <wp:lineTo x="566" y="5798"/>
                    <wp:lineTo x="-495" y="11548"/>
                    <wp:lineTo x="189" y="14472"/>
                    <wp:lineTo x="1719" y="17553"/>
                    <wp:lineTo x="1794" y="18091"/>
                    <wp:lineTo x="6662" y="21089"/>
                    <wp:lineTo x="7846" y="21307"/>
                    <wp:lineTo x="9537" y="21619"/>
                    <wp:lineTo x="10552" y="21807"/>
                    <wp:lineTo x="16370" y="20607"/>
                    <wp:lineTo x="19299" y="18000"/>
                    <wp:lineTo x="20813" y="15482"/>
                    <wp:lineTo x="21451" y="12976"/>
                    <wp:lineTo x="21981" y="10101"/>
                    <wp:lineTo x="21297" y="7177"/>
                    <wp:lineTo x="19905" y="4296"/>
                    <wp:lineTo x="19892" y="3420"/>
                    <wp:lineTo x="15531" y="516"/>
                    <wp:lineTo x="13840" y="204"/>
                    <wp:lineTo x="11473" y="-233"/>
                  </wp:wrapPolygon>
                </wp:wrapTight>
                <wp:docPr id="1181078590" name="Stroomdiagram: Verbindingslijn 4"/>
                <wp:cNvGraphicFramePr/>
                <a:graphic xmlns:a="http://schemas.openxmlformats.org/drawingml/2006/main">
                  <a:graphicData uri="http://schemas.microsoft.com/office/word/2010/wordprocessingShape">
                    <wps:wsp>
                      <wps:cNvSpPr/>
                      <wps:spPr>
                        <a:xfrm rot="20972462">
                          <a:off x="0" y="0"/>
                          <a:ext cx="2392680" cy="2392680"/>
                        </a:xfrm>
                        <a:prstGeom prst="flowChartConnector">
                          <a:avLst/>
                        </a:prstGeom>
                        <a:blipFill dpi="0" rotWithShape="1">
                          <a:blip r:embed="rId29">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A5B4" id="Stroomdiagram: Verbindingslijn 4" o:spid="_x0000_s1026" type="#_x0000_t120" style="position:absolute;margin-left:327.4pt;margin-top:8pt;width:188.4pt;height:188.4pt;rotation:-685439fd;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" strokecolor="white [3212]" strokeweight="1pt">
                <v:fill r:id="rId30" o:title="" recolor="t" rotate="t" type="frame"/>
                <v:stroke joinstyle="miter"/>
                <w10:wrap type="tight"/>
              </v:shape>
            </w:pict>
          </mc:Fallback>
        </mc:AlternateContent>
      </w:r>
      <w:r w:rsidR="0067142B" w:rsidRPr="0067142B">
        <w:t>Les 3: Vliegeren en</w:t>
      </w:r>
      <w:r w:rsidR="0067142B">
        <w:t xml:space="preserve"> </w:t>
      </w:r>
      <w:r w:rsidR="0067142B" w:rsidRPr="0067142B">
        <w:t>vriendschap</w:t>
      </w:r>
      <w:bookmarkEnd w:id="9"/>
      <w:r w:rsidR="002230F5">
        <w:t xml:space="preserve">  </w:t>
      </w:r>
    </w:p>
    <w:p w14:paraId="7652BE71" w14:textId="0664CF71" w:rsidR="000C0EF2" w:rsidRDefault="00AA4089" w:rsidP="00AA4089">
      <w:pPr>
        <w:tabs>
          <w:tab w:val="clear" w:pos="6000"/>
        </w:tabs>
        <w:autoSpaceDE/>
        <w:autoSpaceDN/>
        <w:adjustRightInd/>
        <w:spacing w:after="160" w:line="259" w:lineRule="auto"/>
        <w:ind w:left="0"/>
        <w:textAlignment w:val="auto"/>
      </w:pPr>
      <w:r>
        <w:t>Deze les wordt gegeven door de groepsleerkracht.</w:t>
      </w:r>
      <w:r w:rsidR="002230F5">
        <w:t xml:space="preserve">     </w:t>
      </w:r>
    </w:p>
    <w:p w14:paraId="493B9B36" w14:textId="6B4AFA6F" w:rsidR="00CE30B4" w:rsidRDefault="00CE30B4" w:rsidP="004A6678">
      <w:pPr>
        <w:pStyle w:val="Kop2"/>
      </w:pPr>
      <w:bookmarkStart w:id="10" w:name="_Toc158715168"/>
      <w:r>
        <w:t>Doel van deze les:</w:t>
      </w:r>
      <w:bookmarkEnd w:id="10"/>
      <w:r>
        <w:t xml:space="preserve"> </w:t>
      </w:r>
    </w:p>
    <w:p w14:paraId="6AAE375B" w14:textId="6866BF36" w:rsidR="00CE30B4" w:rsidRDefault="00CE30B4" w:rsidP="00CE30B4">
      <w:pPr>
        <w:pStyle w:val="Lijstalinea"/>
        <w:numPr>
          <w:ilvl w:val="0"/>
          <w:numId w:val="16"/>
        </w:numPr>
        <w:tabs>
          <w:tab w:val="clear" w:pos="6000"/>
        </w:tabs>
        <w:autoSpaceDE/>
        <w:autoSpaceDN/>
        <w:adjustRightInd/>
        <w:spacing w:after="160" w:line="259" w:lineRule="auto"/>
        <w:textAlignment w:val="auto"/>
      </w:pPr>
      <w:r>
        <w:t>De leerlingen kunnen in voortbeweging met hun hele lichaam ruimtelijke patronen maken (kantelen, bochten maken, hoog en laag bewegen als een vlieger in de wind). (</w:t>
      </w:r>
      <w:r w:rsidR="002A4CFF">
        <w:t>Dans</w:t>
      </w:r>
      <w:r w:rsidR="00FF773F">
        <w:t xml:space="preserve"> creatief</w:t>
      </w:r>
      <w:r>
        <w:t xml:space="preserve"> doel)</w:t>
      </w:r>
    </w:p>
    <w:p w14:paraId="314336A1" w14:textId="39AA6EF4" w:rsidR="00CE30B4" w:rsidRDefault="00CE30B4" w:rsidP="00CE30B4">
      <w:pPr>
        <w:pStyle w:val="Lijstalinea"/>
        <w:numPr>
          <w:ilvl w:val="0"/>
          <w:numId w:val="16"/>
        </w:numPr>
        <w:tabs>
          <w:tab w:val="clear" w:pos="6000"/>
        </w:tabs>
        <w:autoSpaceDE/>
        <w:autoSpaceDN/>
        <w:adjustRightInd/>
        <w:spacing w:after="160" w:line="259" w:lineRule="auto"/>
        <w:textAlignment w:val="auto"/>
      </w:pPr>
      <w:r>
        <w:t xml:space="preserve">De leerlingen kunnen met gebruik van materialen elkaars bewegingen spiegelen op de plek. </w:t>
      </w:r>
    </w:p>
    <w:p w14:paraId="7A9389CA" w14:textId="6EB0A009" w:rsidR="00CE30B4" w:rsidRDefault="00CE30B4" w:rsidP="00C23C81">
      <w:pPr>
        <w:pStyle w:val="Lijstalinea"/>
        <w:numPr>
          <w:ilvl w:val="0"/>
          <w:numId w:val="16"/>
        </w:numPr>
        <w:tabs>
          <w:tab w:val="clear" w:pos="6000"/>
        </w:tabs>
        <w:autoSpaceDE/>
        <w:autoSpaceDN/>
        <w:adjustRightInd/>
        <w:spacing w:after="160" w:line="259" w:lineRule="auto"/>
        <w:textAlignment w:val="auto"/>
      </w:pPr>
      <w:r>
        <w:t>De leerlingen kunnen een maatje kiezen om mee te dansen. (</w:t>
      </w:r>
      <w:r w:rsidR="002A4CFF">
        <w:t>Sociaal</w:t>
      </w:r>
      <w:r>
        <w:t>-relationeel doel)</w:t>
      </w:r>
    </w:p>
    <w:p w14:paraId="3B421002" w14:textId="77777777" w:rsidR="00C23C81" w:rsidRDefault="00C23C81" w:rsidP="00C23C81">
      <w:pPr>
        <w:tabs>
          <w:tab w:val="clear" w:pos="6000"/>
        </w:tabs>
        <w:autoSpaceDE/>
        <w:autoSpaceDN/>
        <w:adjustRightInd/>
        <w:spacing w:after="160" w:line="259" w:lineRule="auto"/>
        <w:ind w:left="0"/>
        <w:textAlignment w:val="auto"/>
      </w:pPr>
    </w:p>
    <w:tbl>
      <w:tblPr>
        <w:tblStyle w:val="Tabelraster"/>
        <w:tblW w:w="0" w:type="auto"/>
        <w:tblLook w:val="04A0" w:firstRow="1" w:lastRow="0" w:firstColumn="1" w:lastColumn="0" w:noHBand="0" w:noVBand="1"/>
      </w:tblPr>
      <w:tblGrid>
        <w:gridCol w:w="4020"/>
        <w:gridCol w:w="4020"/>
      </w:tblGrid>
      <w:tr w:rsidR="00CE30B4" w14:paraId="09BB00BF" w14:textId="77777777" w:rsidTr="00CE30B4">
        <w:tc>
          <w:tcPr>
            <w:tcW w:w="4020" w:type="dxa"/>
          </w:tcPr>
          <w:p w14:paraId="41C8610B" w14:textId="312604C5" w:rsidR="00CE30B4" w:rsidRDefault="00751945" w:rsidP="00CE30B4">
            <w:pPr>
              <w:tabs>
                <w:tab w:val="clear" w:pos="6000"/>
              </w:tabs>
              <w:autoSpaceDE/>
              <w:autoSpaceDN/>
              <w:adjustRightInd/>
              <w:spacing w:after="160" w:line="259" w:lineRule="auto"/>
              <w:ind w:left="0"/>
              <w:textAlignment w:val="auto"/>
            </w:pPr>
            <w:bookmarkStart w:id="11" w:name="_Hlk157588896"/>
            <w:r>
              <w:t>Duur:</w:t>
            </w:r>
          </w:p>
        </w:tc>
        <w:tc>
          <w:tcPr>
            <w:tcW w:w="4020" w:type="dxa"/>
          </w:tcPr>
          <w:p w14:paraId="3F3FB2CC" w14:textId="516A5B55" w:rsidR="00CE30B4" w:rsidRDefault="00751945" w:rsidP="00CE30B4">
            <w:pPr>
              <w:tabs>
                <w:tab w:val="clear" w:pos="6000"/>
              </w:tabs>
              <w:autoSpaceDE/>
              <w:autoSpaceDN/>
              <w:adjustRightInd/>
              <w:spacing w:after="160" w:line="259" w:lineRule="auto"/>
              <w:ind w:left="0"/>
              <w:textAlignment w:val="auto"/>
            </w:pPr>
            <w:r>
              <w:t>45 minuten</w:t>
            </w:r>
          </w:p>
        </w:tc>
      </w:tr>
      <w:tr w:rsidR="00CE30B4" w14:paraId="05E6D7F8" w14:textId="77777777" w:rsidTr="00CE30B4">
        <w:tc>
          <w:tcPr>
            <w:tcW w:w="4020" w:type="dxa"/>
          </w:tcPr>
          <w:p w14:paraId="6618618C" w14:textId="563E324F" w:rsidR="00CE30B4" w:rsidRDefault="00751945" w:rsidP="00CE30B4">
            <w:pPr>
              <w:tabs>
                <w:tab w:val="clear" w:pos="6000"/>
              </w:tabs>
              <w:autoSpaceDE/>
              <w:autoSpaceDN/>
              <w:adjustRightInd/>
              <w:spacing w:after="160" w:line="259" w:lineRule="auto"/>
              <w:ind w:left="0"/>
              <w:textAlignment w:val="auto"/>
            </w:pPr>
            <w:r>
              <w:t>Muziek:</w:t>
            </w:r>
          </w:p>
        </w:tc>
        <w:tc>
          <w:tcPr>
            <w:tcW w:w="4020" w:type="dxa"/>
          </w:tcPr>
          <w:p w14:paraId="5063209C" w14:textId="5863C79C" w:rsidR="00CE30B4" w:rsidRDefault="00751945" w:rsidP="00CE30B4">
            <w:pPr>
              <w:tabs>
                <w:tab w:val="clear" w:pos="6000"/>
              </w:tabs>
              <w:autoSpaceDE/>
              <w:autoSpaceDN/>
              <w:adjustRightInd/>
              <w:spacing w:after="160" w:line="259" w:lineRule="auto"/>
              <w:ind w:left="0"/>
              <w:textAlignment w:val="auto"/>
            </w:pPr>
            <w:r>
              <w:t xml:space="preserve">CD ‘Woeste Willem’  </w:t>
            </w:r>
          </w:p>
        </w:tc>
      </w:tr>
      <w:tr w:rsidR="00CE30B4" w14:paraId="1C3C3144" w14:textId="77777777" w:rsidTr="00CE30B4">
        <w:tc>
          <w:tcPr>
            <w:tcW w:w="4020" w:type="dxa"/>
          </w:tcPr>
          <w:p w14:paraId="03F7E9AA" w14:textId="7E2BEED4" w:rsidR="00CE30B4" w:rsidRDefault="00751945" w:rsidP="00CE30B4">
            <w:pPr>
              <w:tabs>
                <w:tab w:val="clear" w:pos="6000"/>
              </w:tabs>
              <w:autoSpaceDE/>
              <w:autoSpaceDN/>
              <w:adjustRightInd/>
              <w:spacing w:after="160" w:line="259" w:lineRule="auto"/>
              <w:ind w:left="0"/>
              <w:textAlignment w:val="auto"/>
            </w:pPr>
            <w:r>
              <w:t>Aantal kinderen:</w:t>
            </w:r>
          </w:p>
        </w:tc>
        <w:tc>
          <w:tcPr>
            <w:tcW w:w="4020" w:type="dxa"/>
          </w:tcPr>
          <w:p w14:paraId="58CBC472" w14:textId="11F2BFA1" w:rsidR="00CE30B4" w:rsidRDefault="00751945" w:rsidP="00CE30B4">
            <w:pPr>
              <w:tabs>
                <w:tab w:val="clear" w:pos="6000"/>
              </w:tabs>
              <w:autoSpaceDE/>
              <w:autoSpaceDN/>
              <w:adjustRightInd/>
              <w:spacing w:after="160" w:line="259" w:lineRule="auto"/>
              <w:ind w:left="0"/>
              <w:textAlignment w:val="auto"/>
            </w:pPr>
            <w:r>
              <w:t>De hele groep</w:t>
            </w:r>
          </w:p>
        </w:tc>
      </w:tr>
      <w:tr w:rsidR="00CE30B4" w14:paraId="623649C9" w14:textId="77777777" w:rsidTr="006875E9">
        <w:trPr>
          <w:trHeight w:val="60"/>
        </w:trPr>
        <w:tc>
          <w:tcPr>
            <w:tcW w:w="4020" w:type="dxa"/>
          </w:tcPr>
          <w:p w14:paraId="4C3ACE1A" w14:textId="62E854DE" w:rsidR="00CE30B4" w:rsidRDefault="006E1AA1" w:rsidP="00CE30B4">
            <w:pPr>
              <w:tabs>
                <w:tab w:val="clear" w:pos="6000"/>
              </w:tabs>
              <w:autoSpaceDE/>
              <w:autoSpaceDN/>
              <w:adjustRightInd/>
              <w:spacing w:after="160" w:line="259" w:lineRule="auto"/>
              <w:ind w:left="0"/>
              <w:textAlignment w:val="auto"/>
            </w:pPr>
            <w:r>
              <w:t>Waar</w:t>
            </w:r>
            <w:r w:rsidR="00466EE5">
              <w:t>:</w:t>
            </w:r>
          </w:p>
        </w:tc>
        <w:tc>
          <w:tcPr>
            <w:tcW w:w="4020" w:type="dxa"/>
          </w:tcPr>
          <w:p w14:paraId="07019177" w14:textId="55527403" w:rsidR="00CE30B4" w:rsidRDefault="00466EE5" w:rsidP="00CE30B4">
            <w:pPr>
              <w:tabs>
                <w:tab w:val="clear" w:pos="6000"/>
              </w:tabs>
              <w:autoSpaceDE/>
              <w:autoSpaceDN/>
              <w:adjustRightInd/>
              <w:spacing w:after="160" w:line="259" w:lineRule="auto"/>
              <w:ind w:left="0"/>
              <w:textAlignment w:val="auto"/>
            </w:pPr>
            <w:r>
              <w:t>Speellokaal of gymzaal</w:t>
            </w:r>
          </w:p>
        </w:tc>
      </w:tr>
      <w:tr w:rsidR="00CE30B4" w14:paraId="4F44A67A" w14:textId="77777777" w:rsidTr="00CE30B4">
        <w:tc>
          <w:tcPr>
            <w:tcW w:w="4020" w:type="dxa"/>
          </w:tcPr>
          <w:p w14:paraId="57B98FC4" w14:textId="204B343C" w:rsidR="00CE30B4" w:rsidRDefault="00466EE5" w:rsidP="00CE30B4">
            <w:pPr>
              <w:tabs>
                <w:tab w:val="clear" w:pos="6000"/>
              </w:tabs>
              <w:autoSpaceDE/>
              <w:autoSpaceDN/>
              <w:adjustRightInd/>
              <w:spacing w:after="160" w:line="259" w:lineRule="auto"/>
              <w:ind w:left="0"/>
              <w:textAlignment w:val="auto"/>
            </w:pPr>
            <w:r>
              <w:t xml:space="preserve">Materialen uit de kist: </w:t>
            </w:r>
          </w:p>
        </w:tc>
        <w:tc>
          <w:tcPr>
            <w:tcW w:w="4020" w:type="dxa"/>
          </w:tcPr>
          <w:p w14:paraId="04CD33B0" w14:textId="24D5C2BE" w:rsidR="00CE30B4" w:rsidRDefault="00466EE5" w:rsidP="00CE30B4">
            <w:pPr>
              <w:tabs>
                <w:tab w:val="clear" w:pos="6000"/>
              </w:tabs>
              <w:autoSpaceDE/>
              <w:autoSpaceDN/>
              <w:adjustRightInd/>
              <w:spacing w:after="160" w:line="259" w:lineRule="auto"/>
              <w:ind w:left="0"/>
              <w:textAlignment w:val="auto"/>
            </w:pPr>
            <w:r>
              <w:t>Vlieger, gekleurde linten, CD en Cd-speler.</w:t>
            </w:r>
          </w:p>
        </w:tc>
      </w:tr>
      <w:bookmarkEnd w:id="11"/>
    </w:tbl>
    <w:p w14:paraId="1A504964" w14:textId="188CA79F" w:rsidR="00CE30B4" w:rsidRDefault="00CE30B4" w:rsidP="00CE30B4">
      <w:pPr>
        <w:tabs>
          <w:tab w:val="clear" w:pos="6000"/>
        </w:tabs>
        <w:autoSpaceDE/>
        <w:autoSpaceDN/>
        <w:adjustRightInd/>
        <w:spacing w:after="160" w:line="259" w:lineRule="auto"/>
        <w:ind w:left="0"/>
        <w:textAlignment w:val="auto"/>
      </w:pPr>
    </w:p>
    <w:p w14:paraId="302C8D37" w14:textId="2A834CD9" w:rsidR="00CE30B4" w:rsidRDefault="00CE30B4" w:rsidP="00CE30B4">
      <w:pPr>
        <w:tabs>
          <w:tab w:val="clear" w:pos="6000"/>
        </w:tabs>
        <w:autoSpaceDE/>
        <w:autoSpaceDN/>
        <w:adjustRightInd/>
        <w:spacing w:after="160" w:line="259" w:lineRule="auto"/>
        <w:ind w:left="0"/>
        <w:textAlignment w:val="auto"/>
      </w:pPr>
      <w:r>
        <w:t xml:space="preserve">Plak voorafgaand aan de les met </w:t>
      </w:r>
      <w:r w:rsidR="00E93203">
        <w:t>schilders tape</w:t>
      </w:r>
      <w:r>
        <w:t xml:space="preserve"> eventueel vaste dansplekjes in de zaal. </w:t>
      </w:r>
    </w:p>
    <w:p w14:paraId="38324C79" w14:textId="119925C5" w:rsidR="00CE30B4" w:rsidRDefault="00CE30B4" w:rsidP="00CE30B4">
      <w:pPr>
        <w:tabs>
          <w:tab w:val="clear" w:pos="6000"/>
        </w:tabs>
        <w:autoSpaceDE/>
        <w:autoSpaceDN/>
        <w:adjustRightInd/>
        <w:spacing w:after="160" w:line="259" w:lineRule="auto"/>
        <w:ind w:left="0"/>
        <w:textAlignment w:val="auto"/>
      </w:pPr>
      <w:r>
        <w:t>Gebruik ter illustratie het prentenboek.</w:t>
      </w:r>
    </w:p>
    <w:p w14:paraId="7CACA175" w14:textId="469A3BC5" w:rsidR="00CE30B4" w:rsidRDefault="00CE30B4" w:rsidP="00AC22FA">
      <w:pPr>
        <w:pStyle w:val="Kop2"/>
      </w:pPr>
      <w:bookmarkStart w:id="12" w:name="_Toc158715169"/>
      <w:r>
        <w:t>Lesbeschrijving</w:t>
      </w:r>
      <w:bookmarkEnd w:id="12"/>
    </w:p>
    <w:p w14:paraId="05BB0E1A" w14:textId="713E544C" w:rsidR="00CE30B4" w:rsidRDefault="00CE30B4" w:rsidP="00CE30B4">
      <w:pPr>
        <w:tabs>
          <w:tab w:val="clear" w:pos="6000"/>
        </w:tabs>
        <w:autoSpaceDE/>
        <w:autoSpaceDN/>
        <w:adjustRightInd/>
        <w:spacing w:after="160" w:line="259" w:lineRule="auto"/>
        <w:ind w:left="0"/>
        <w:textAlignment w:val="auto"/>
      </w:pPr>
    </w:p>
    <w:p w14:paraId="7418B403" w14:textId="2AAD9AAD" w:rsidR="00CE30B4" w:rsidRDefault="00CE30B4" w:rsidP="00E500E1">
      <w:pPr>
        <w:pStyle w:val="Standaard-Bold"/>
        <w:numPr>
          <w:ilvl w:val="0"/>
          <w:numId w:val="25"/>
        </w:numPr>
      </w:pPr>
      <w:r>
        <w:t>Opwarming (voordoen-nadoen)</w:t>
      </w:r>
      <w:r>
        <w:tab/>
      </w:r>
      <w:r>
        <w:tab/>
      </w:r>
      <w:r>
        <w:tab/>
      </w:r>
      <w:r>
        <w:tab/>
      </w:r>
    </w:p>
    <w:p w14:paraId="72BEDC9C" w14:textId="65CF916E" w:rsidR="00CE30B4" w:rsidRDefault="00CE30B4" w:rsidP="00CE30B4">
      <w:pPr>
        <w:tabs>
          <w:tab w:val="clear" w:pos="6000"/>
        </w:tabs>
        <w:autoSpaceDE/>
        <w:autoSpaceDN/>
        <w:adjustRightInd/>
        <w:spacing w:after="160" w:line="259" w:lineRule="auto"/>
        <w:ind w:left="0"/>
        <w:textAlignment w:val="auto"/>
      </w:pPr>
      <w:r>
        <w:t xml:space="preserve">Begin in een kring of verspreid door de zaal. Maak bewegingen die het lichaam opwarmen en gebruik verschillende bewegingen, lichaamsdelen buigen-strekken, schudden, draaien, roteren, zwaaien, dribbelen op de plek, springen, hinkelen, op 1 been staan, uitrekken, klein-groot maken, veren. Door de zaal: </w:t>
      </w:r>
      <w:r>
        <w:lastRenderedPageBreak/>
        <w:t>huppelen, galopperen, hinkelen, springen, draaien, rollen, kruipen, schuiven. Wissel voortbeweging af met ‘stops’ (standbeeld).</w:t>
      </w:r>
    </w:p>
    <w:p w14:paraId="1F2240E3" w14:textId="670B1455" w:rsidR="00CE30B4" w:rsidRDefault="00E27ECC" w:rsidP="00CE30B4">
      <w:pPr>
        <w:tabs>
          <w:tab w:val="clear" w:pos="6000"/>
        </w:tabs>
        <w:autoSpaceDE/>
        <w:autoSpaceDN/>
        <w:adjustRightInd/>
        <w:spacing w:after="160" w:line="259" w:lineRule="auto"/>
        <w:ind w:left="0"/>
        <w:textAlignment w:val="auto"/>
      </w:pPr>
      <w:r>
        <w:rPr>
          <w:noProof/>
        </w:rPr>
        <mc:AlternateContent>
          <mc:Choice Requires="wps">
            <w:drawing>
              <wp:anchor distT="0" distB="0" distL="114300" distR="114300" simplePos="0" relativeHeight="251686912" behindDoc="1" locked="0" layoutInCell="1" allowOverlap="1" wp14:anchorId="134E97D8" wp14:editId="29514C48">
                <wp:simplePos x="0" y="0"/>
                <wp:positionH relativeFrom="column">
                  <wp:posOffset>4229100</wp:posOffset>
                </wp:positionH>
                <wp:positionV relativeFrom="paragraph">
                  <wp:posOffset>-1270</wp:posOffset>
                </wp:positionV>
                <wp:extent cx="2047240" cy="1996440"/>
                <wp:effectExtent l="0" t="19050" r="10160" b="3810"/>
                <wp:wrapTight wrapText="bothSides">
                  <wp:wrapPolygon edited="0">
                    <wp:start x="10780" y="-426"/>
                    <wp:lineTo x="9361" y="-506"/>
                    <wp:lineTo x="4159" y="954"/>
                    <wp:lineTo x="3254" y="2450"/>
                    <wp:lineTo x="1442" y="4392"/>
                    <wp:lineTo x="655" y="6333"/>
                    <wp:lineTo x="-287" y="11184"/>
                    <wp:lineTo x="110" y="14418"/>
                    <wp:lineTo x="2439" y="18256"/>
                    <wp:lineTo x="2636" y="18296"/>
                    <wp:lineTo x="6068" y="20678"/>
                    <wp:lineTo x="6265" y="20718"/>
                    <wp:lineTo x="10799" y="21644"/>
                    <wp:lineTo x="10996" y="21684"/>
                    <wp:lineTo x="15252" y="20872"/>
                    <wp:lineTo x="15449" y="20912"/>
                    <wp:lineTo x="19034" y="18281"/>
                    <wp:lineTo x="20845" y="15289"/>
                    <wp:lineTo x="21748" y="10639"/>
                    <wp:lineTo x="21904" y="8780"/>
                    <wp:lineTo x="20798" y="6032"/>
                    <wp:lineTo x="20520" y="4294"/>
                    <wp:lineTo x="16655" y="983"/>
                    <wp:lineTo x="15117" y="459"/>
                    <wp:lineTo x="10780" y="-426"/>
                  </wp:wrapPolygon>
                </wp:wrapTight>
                <wp:docPr id="1893928716" name="Stroomdiagram: Verbindingslijn 5"/>
                <wp:cNvGraphicFramePr/>
                <a:graphic xmlns:a="http://schemas.openxmlformats.org/drawingml/2006/main">
                  <a:graphicData uri="http://schemas.microsoft.com/office/word/2010/wordprocessingShape">
                    <wps:wsp>
                      <wps:cNvSpPr/>
                      <wps:spPr>
                        <a:xfrm rot="20924351">
                          <a:off x="0" y="0"/>
                          <a:ext cx="2047240" cy="1996440"/>
                        </a:xfrm>
                        <a:prstGeom prst="flowChartConnector">
                          <a:avLst/>
                        </a:prstGeom>
                        <a:blipFill dpi="0" rotWithShape="1">
                          <a:blip r:embed="rId3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54A7" id="Stroomdiagram: Verbindingslijn 5" o:spid="_x0000_s1026" type="#_x0000_t120" style="position:absolute;margin-left:333pt;margin-top:-.1pt;width:161.2pt;height:157.2pt;rotation:-737989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" stroked="f" strokeweight="1pt">
                <v:fill r:id="rId32" o:title="" recolor="t" rotate="t" type="frame"/>
                <v:stroke joinstyle="miter"/>
                <w10:wrap type="tight"/>
              </v:shape>
            </w:pict>
          </mc:Fallback>
        </mc:AlternateContent>
      </w:r>
      <w:r w:rsidR="002A4CFF">
        <w:t>Cd-nummer</w:t>
      </w:r>
      <w:r w:rsidR="00CE30B4">
        <w:t xml:space="preserve"> 5</w:t>
      </w:r>
    </w:p>
    <w:p w14:paraId="57FE6F2B" w14:textId="6979DA41" w:rsidR="00CE30B4" w:rsidRDefault="00CE30B4" w:rsidP="00E149FE">
      <w:pPr>
        <w:pStyle w:val="Standaard-Bold"/>
        <w:numPr>
          <w:ilvl w:val="0"/>
          <w:numId w:val="25"/>
        </w:numPr>
      </w:pPr>
      <w:r>
        <w:t xml:space="preserve">Kernopdracht Vliegeren </w:t>
      </w:r>
    </w:p>
    <w:p w14:paraId="56FBB16A" w14:textId="37A51652" w:rsidR="00CE30B4" w:rsidRDefault="00CE30B4" w:rsidP="00E149FE">
      <w:pPr>
        <w:pStyle w:val="Lijstalinea"/>
        <w:numPr>
          <w:ilvl w:val="0"/>
          <w:numId w:val="26"/>
        </w:numPr>
        <w:tabs>
          <w:tab w:val="clear" w:pos="6000"/>
        </w:tabs>
        <w:autoSpaceDE/>
        <w:autoSpaceDN/>
        <w:adjustRightInd/>
        <w:spacing w:after="160" w:line="259" w:lineRule="auto"/>
        <w:textAlignment w:val="auto"/>
      </w:pPr>
      <w:r>
        <w:t>De leerlingen staan verspreid in de zaal op hun eigen plekje. De leerkracht heeft de vlieger goed zichtbaar vast. De leerlingen nemen de vorm van de vlieger aan en doen deze na (</w:t>
      </w:r>
      <w:r w:rsidR="002A4CFF">
        <w:t>rechtopstaand</w:t>
      </w:r>
      <w:r>
        <w:t>, armen wijd). De leerkracht beweegt de vlieger, alle leerlingen doen na: de vlieger gaat omhoog (op je tenen staan), omlaag (knieën buigen), scheef naar links en rechts. Doe het rustig voor zodat alle kinderen goed kunnen volgen. Daarna mag het tempo en de bewegingen van de vlieger wat speelser. De vlieger zwiept, stijgt, daalt duikt omlaag, met een bocht omhoog, kantel naar echts, etc. Iedereen blijf staan op je plek!</w:t>
      </w:r>
    </w:p>
    <w:p w14:paraId="2D9B4F33" w14:textId="77777777" w:rsidR="00E149FE" w:rsidRDefault="00E149FE" w:rsidP="00E149FE">
      <w:pPr>
        <w:pStyle w:val="Lijstalinea"/>
        <w:tabs>
          <w:tab w:val="clear" w:pos="6000"/>
        </w:tabs>
        <w:autoSpaceDE/>
        <w:autoSpaceDN/>
        <w:adjustRightInd/>
        <w:spacing w:after="160" w:line="259" w:lineRule="auto"/>
        <w:textAlignment w:val="auto"/>
      </w:pPr>
    </w:p>
    <w:p w14:paraId="10D225D3" w14:textId="50A0D25F" w:rsidR="00CE30B4" w:rsidRDefault="00CE30B4" w:rsidP="00E149FE">
      <w:pPr>
        <w:pStyle w:val="Lijstalinea"/>
        <w:numPr>
          <w:ilvl w:val="0"/>
          <w:numId w:val="26"/>
        </w:numPr>
        <w:tabs>
          <w:tab w:val="clear" w:pos="6000"/>
        </w:tabs>
        <w:autoSpaceDE/>
        <w:autoSpaceDN/>
        <w:adjustRightInd/>
        <w:spacing w:after="160" w:line="259" w:lineRule="auto"/>
        <w:textAlignment w:val="auto"/>
      </w:pPr>
      <w:r>
        <w:t xml:space="preserve">Nu mogen alle leerlingen door de hele zaal dansen als een vlieger. De leerkracht danst een stukje mee met de vlieger en begeleidt daarna vervaal. De wind neemt de vlieger hoog mee in de lucht, zwiep van links naar rechts. De vlieger danst en vliegt met alle windvlagen mee door de zaal. De leerlingen maken met gespreide armen mooie bochten, dansen hoog op de tenen of laag door de knieën, scheef kantelen met je lichaam, soms even stil hangen in de lucht en dan weer in een duikvlucht omlaag. Alle vliegers eindigen tot slot in een kring op de grond. </w:t>
      </w:r>
    </w:p>
    <w:p w14:paraId="0290C735" w14:textId="266C9C2B" w:rsidR="00CE30B4" w:rsidRDefault="002A4CFF" w:rsidP="00CE30B4">
      <w:pPr>
        <w:tabs>
          <w:tab w:val="clear" w:pos="6000"/>
        </w:tabs>
        <w:autoSpaceDE/>
        <w:autoSpaceDN/>
        <w:adjustRightInd/>
        <w:spacing w:after="160" w:line="259" w:lineRule="auto"/>
        <w:ind w:left="0"/>
        <w:textAlignment w:val="auto"/>
      </w:pPr>
      <w:r>
        <w:t>Cd-nummer</w:t>
      </w:r>
      <w:r w:rsidR="00CE30B4">
        <w:t xml:space="preserve"> 8</w:t>
      </w:r>
    </w:p>
    <w:p w14:paraId="0736FF65" w14:textId="77777777" w:rsidR="00CE30B4" w:rsidRDefault="00CE30B4" w:rsidP="00CE30B4">
      <w:pPr>
        <w:tabs>
          <w:tab w:val="clear" w:pos="6000"/>
        </w:tabs>
        <w:autoSpaceDE/>
        <w:autoSpaceDN/>
        <w:adjustRightInd/>
        <w:spacing w:after="160" w:line="259" w:lineRule="auto"/>
        <w:ind w:left="0"/>
        <w:textAlignment w:val="auto"/>
      </w:pPr>
    </w:p>
    <w:p w14:paraId="63F06F94" w14:textId="0D3FE546" w:rsidR="00CE30B4" w:rsidRDefault="00CE30B4" w:rsidP="00E149FE">
      <w:pPr>
        <w:pStyle w:val="Standaard-Bold"/>
        <w:numPr>
          <w:ilvl w:val="0"/>
          <w:numId w:val="25"/>
        </w:numPr>
      </w:pPr>
      <w:r>
        <w:t>Kernopdracht Vriendschap</w:t>
      </w:r>
    </w:p>
    <w:p w14:paraId="19F55FD8" w14:textId="77777777" w:rsidR="00CE30B4" w:rsidRDefault="00CE30B4" w:rsidP="00CE30B4">
      <w:pPr>
        <w:tabs>
          <w:tab w:val="clear" w:pos="6000"/>
        </w:tabs>
        <w:autoSpaceDE/>
        <w:autoSpaceDN/>
        <w:adjustRightInd/>
        <w:spacing w:after="160" w:line="259" w:lineRule="auto"/>
        <w:ind w:left="0"/>
        <w:textAlignment w:val="auto"/>
      </w:pPr>
    </w:p>
    <w:p w14:paraId="756A98EA" w14:textId="0917A530" w:rsidR="00CE30B4" w:rsidRDefault="00CE30B4" w:rsidP="0070139F">
      <w:pPr>
        <w:pStyle w:val="Lijstalinea"/>
        <w:numPr>
          <w:ilvl w:val="0"/>
          <w:numId w:val="27"/>
        </w:numPr>
        <w:tabs>
          <w:tab w:val="clear" w:pos="6000"/>
        </w:tabs>
        <w:autoSpaceDE/>
        <w:autoSpaceDN/>
        <w:adjustRightInd/>
        <w:spacing w:after="160" w:line="259" w:lineRule="auto"/>
        <w:textAlignment w:val="auto"/>
      </w:pPr>
      <w:r>
        <w:t xml:space="preserve">De leerlingen zitten in een kring op de grond. De leerkracht zet de muziek aan en neemt een gekleurd lint in de hand. Dans met het lint in het midden van de kring. Maak met het lint mooie bochten van hoog naar laag, van links naar rechts, om je hoofd, achter je rug langs, onder een been door, grote cirkels en kleine grillige kronkels, </w:t>
      </w:r>
      <w:r w:rsidR="002A4CFF">
        <w:t>8’tjes</w:t>
      </w:r>
      <w:r>
        <w:t xml:space="preserve"> in de lucht, in golven. Wissel van hand tussendoor. Dans met het lint om een leerling heen alsof deze mooi ‘versierd’ wordt, dit kind krijgt nu het lint en mag gaan dansen. Na een tijdje mag, op het teken van de leerkracht, deze leerling het lint op dezelfde manier weer doorgeven aan een ander kind. Laat zo ongeveer 3 kinderen voordansen in de kring.</w:t>
      </w:r>
    </w:p>
    <w:p w14:paraId="659C1529" w14:textId="123715BD" w:rsidR="00CE30B4" w:rsidRDefault="00E27ECC" w:rsidP="00CE30B4">
      <w:pPr>
        <w:tabs>
          <w:tab w:val="clear" w:pos="6000"/>
        </w:tabs>
        <w:autoSpaceDE/>
        <w:autoSpaceDN/>
        <w:adjustRightInd/>
        <w:spacing w:after="160" w:line="259" w:lineRule="auto"/>
        <w:ind w:left="0"/>
        <w:textAlignment w:val="auto"/>
      </w:pPr>
      <w:r>
        <w:rPr>
          <w:noProof/>
        </w:rPr>
        <mc:AlternateContent>
          <mc:Choice Requires="wps">
            <w:drawing>
              <wp:anchor distT="0" distB="0" distL="114300" distR="114300" simplePos="0" relativeHeight="251687936" behindDoc="1" locked="0" layoutInCell="1" allowOverlap="1" wp14:anchorId="624CC10D" wp14:editId="1EFB46F1">
                <wp:simplePos x="0" y="0"/>
                <wp:positionH relativeFrom="margin">
                  <wp:posOffset>3672164</wp:posOffset>
                </wp:positionH>
                <wp:positionV relativeFrom="paragraph">
                  <wp:posOffset>142430</wp:posOffset>
                </wp:positionV>
                <wp:extent cx="4144489" cy="4144489"/>
                <wp:effectExtent l="0" t="0" r="27940" b="27940"/>
                <wp:wrapNone/>
                <wp:docPr id="1802881550" name="Stroomdiagram: Verbindingslijn 6"/>
                <wp:cNvGraphicFramePr/>
                <a:graphic xmlns:a="http://schemas.openxmlformats.org/drawingml/2006/main">
                  <a:graphicData uri="http://schemas.microsoft.com/office/word/2010/wordprocessingShape">
                    <wps:wsp>
                      <wps:cNvSpPr/>
                      <wps:spPr>
                        <a:xfrm>
                          <a:off x="0" y="0"/>
                          <a:ext cx="4144489" cy="4144489"/>
                        </a:xfrm>
                        <a:prstGeom prst="flowChartConnector">
                          <a:avLst/>
                        </a:prstGeom>
                        <a:blipFill dpi="0" rotWithShape="1">
                          <a:blip r:embed="rId33">
                            <a:alphaModFix amt="35000"/>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36D4" id="Stroomdiagram: Verbindingslijn 6" o:spid="_x0000_s1026" type="#_x0000_t120" style="position:absolute;margin-left:289.15pt;margin-top:11.2pt;width:326.35pt;height:326.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" strokecolor="white [3212]" strokeweight="1pt">
                <v:fill r:id="rId34" o:title="" opacity="22938f" recolor="t" rotate="t" type="frame"/>
                <v:stroke joinstyle="miter"/>
                <w10:wrap anchorx="margin"/>
              </v:shape>
            </w:pict>
          </mc:Fallback>
        </mc:AlternateContent>
      </w:r>
      <w:r w:rsidR="002A4CFF">
        <w:t>Cd-nummer</w:t>
      </w:r>
      <w:r w:rsidR="00CE30B4">
        <w:t xml:space="preserve"> 9</w:t>
      </w:r>
    </w:p>
    <w:p w14:paraId="77E6D36E" w14:textId="7994A182" w:rsidR="00CE30B4" w:rsidRDefault="00CE30B4" w:rsidP="00CE30B4">
      <w:pPr>
        <w:tabs>
          <w:tab w:val="clear" w:pos="6000"/>
        </w:tabs>
        <w:autoSpaceDE/>
        <w:autoSpaceDN/>
        <w:adjustRightInd/>
        <w:spacing w:after="160" w:line="259" w:lineRule="auto"/>
        <w:ind w:left="0"/>
        <w:textAlignment w:val="auto"/>
      </w:pPr>
      <w:r>
        <w:t>Woeste Willem kreeg ook plots cadeautjes voor zijn deur! Eerst vond Willem dat maar niks, totdat hij in de gaten kreeg dat ze van Frank waren, die vriendschap probeerde te sluiten. In de kist zitten allemaal cadeautjes-linten!</w:t>
      </w:r>
    </w:p>
    <w:p w14:paraId="6D4A2316" w14:textId="034FD1CE" w:rsidR="00CE30B4" w:rsidRDefault="00CE30B4" w:rsidP="00CE30B4">
      <w:pPr>
        <w:tabs>
          <w:tab w:val="clear" w:pos="6000"/>
        </w:tabs>
        <w:autoSpaceDE/>
        <w:autoSpaceDN/>
        <w:adjustRightInd/>
        <w:spacing w:after="160" w:line="259" w:lineRule="auto"/>
        <w:ind w:left="0"/>
        <w:textAlignment w:val="auto"/>
      </w:pPr>
    </w:p>
    <w:p w14:paraId="5030F435" w14:textId="65629691" w:rsidR="00CE30B4" w:rsidRDefault="00CE30B4" w:rsidP="0070139F">
      <w:pPr>
        <w:pStyle w:val="Lijstalinea"/>
        <w:numPr>
          <w:ilvl w:val="0"/>
          <w:numId w:val="27"/>
        </w:numPr>
        <w:tabs>
          <w:tab w:val="clear" w:pos="6000"/>
        </w:tabs>
        <w:autoSpaceDE/>
        <w:autoSpaceDN/>
        <w:adjustRightInd/>
        <w:spacing w:after="160" w:line="259" w:lineRule="auto"/>
        <w:textAlignment w:val="auto"/>
      </w:pPr>
      <w:r>
        <w:t xml:space="preserve">De helft van de groep gaat verspreid door de zaal zitten met de ogen dicht, de andere helft van de groep pakt een lint uit de kist. Op de sluipmuziek gaan ze zachtjes naar iemand toe (wie je graag een cadeautje wil geven): leg het lint achter deze leerling neer. En ga vervolgens stil op de bank zitten. Als de muziek stopt mogen de leerlingen hun ogen </w:t>
      </w:r>
      <w:r w:rsidR="002A4CFF">
        <w:t>opendoen</w:t>
      </w:r>
      <w:r>
        <w:t xml:space="preserve"> en </w:t>
      </w:r>
      <w:r w:rsidR="00424211">
        <w:t>achteromkijken</w:t>
      </w:r>
      <w:r>
        <w:t>. Heb je een cadeautje? Oh, wat een verrassing! Dan mag je dansen met het lint, door de zaal en op de plek. Stimuleer de leerlingen om veel variatie te maken in de bewegingen. Daarna wissel je om! (</w:t>
      </w:r>
      <w:r w:rsidR="002A4CFF">
        <w:t>De</w:t>
      </w:r>
      <w:r>
        <w:t xml:space="preserve"> leerlingen die hebben gekeken gaan zitten met hun ogen dicht, de andere leerlingen sluipen zachtjes door de zaal en leggen hun lint achter iemand anders)</w:t>
      </w:r>
    </w:p>
    <w:p w14:paraId="011580C8" w14:textId="120A1703" w:rsidR="00CE30B4" w:rsidRDefault="002A4CFF" w:rsidP="00CE30B4">
      <w:pPr>
        <w:tabs>
          <w:tab w:val="clear" w:pos="6000"/>
        </w:tabs>
        <w:autoSpaceDE/>
        <w:autoSpaceDN/>
        <w:adjustRightInd/>
        <w:spacing w:after="160" w:line="259" w:lineRule="auto"/>
        <w:ind w:left="0"/>
        <w:textAlignment w:val="auto"/>
      </w:pPr>
      <w:r>
        <w:lastRenderedPageBreak/>
        <w:t>Cd-nummer</w:t>
      </w:r>
      <w:r w:rsidR="00CE30B4">
        <w:t xml:space="preserve"> 9 en 10</w:t>
      </w:r>
    </w:p>
    <w:p w14:paraId="47CDEA8C" w14:textId="577B12DC" w:rsidR="00ED1E6B" w:rsidRDefault="00CE30B4" w:rsidP="00ED1E6B">
      <w:pPr>
        <w:pStyle w:val="Lijstalinea"/>
        <w:numPr>
          <w:ilvl w:val="0"/>
          <w:numId w:val="27"/>
        </w:numPr>
        <w:tabs>
          <w:tab w:val="clear" w:pos="6000"/>
        </w:tabs>
        <w:autoSpaceDE/>
        <w:autoSpaceDN/>
        <w:adjustRightInd/>
        <w:spacing w:after="160" w:line="259" w:lineRule="auto"/>
        <w:textAlignment w:val="auto"/>
      </w:pPr>
      <w:r>
        <w:t xml:space="preserve">Dubbele vlieger: spiegelopdracht </w:t>
      </w:r>
    </w:p>
    <w:p w14:paraId="01195353" w14:textId="0B9D2694" w:rsidR="00ED1E6B" w:rsidRDefault="00CE30B4" w:rsidP="00ED1E6B">
      <w:pPr>
        <w:pStyle w:val="Lijstalinea"/>
        <w:tabs>
          <w:tab w:val="clear" w:pos="6000"/>
        </w:tabs>
        <w:autoSpaceDE/>
        <w:autoSpaceDN/>
        <w:adjustRightInd/>
        <w:spacing w:after="160" w:line="259" w:lineRule="auto"/>
        <w:textAlignment w:val="auto"/>
      </w:pPr>
      <w:r>
        <w:t>Alle kinderen zitten op hun plek. De leerkracht doet voor met een kind met allebei een lint in de hand (gespiegeld). De leerkracht laat het lint dansen met cirkelende, golvende, kronkelende, langzaam-snel, op-en-neer, van links-naar-rechts-bewegingen. De leerling doet het na, Wissel na een tijdje om van hand en van leiding</w:t>
      </w:r>
    </w:p>
    <w:p w14:paraId="2B87C9D1" w14:textId="77777777" w:rsidR="00ED1E6B" w:rsidRDefault="00ED1E6B" w:rsidP="00ED1E6B">
      <w:pPr>
        <w:pStyle w:val="Lijstalinea"/>
        <w:tabs>
          <w:tab w:val="clear" w:pos="6000"/>
        </w:tabs>
        <w:autoSpaceDE/>
        <w:autoSpaceDN/>
        <w:adjustRightInd/>
        <w:spacing w:after="160" w:line="259" w:lineRule="auto"/>
        <w:textAlignment w:val="auto"/>
      </w:pPr>
    </w:p>
    <w:p w14:paraId="2C114ABE" w14:textId="77C05C1C" w:rsidR="00CE30B4" w:rsidRDefault="00CE30B4" w:rsidP="00ED1E6B">
      <w:pPr>
        <w:pStyle w:val="Lijstalinea"/>
        <w:tabs>
          <w:tab w:val="clear" w:pos="6000"/>
        </w:tabs>
        <w:autoSpaceDE/>
        <w:autoSpaceDN/>
        <w:adjustRightInd/>
        <w:spacing w:after="160" w:line="259" w:lineRule="auto"/>
        <w:textAlignment w:val="auto"/>
      </w:pPr>
      <w:r>
        <w:t xml:space="preserve">Alle kinderen zoeken een maatje uit en pakken een lint. Ga verspreid staan in de zaal. Bepaal wie als eerste de leiding heeft. </w:t>
      </w:r>
    </w:p>
    <w:p w14:paraId="2E6D128C" w14:textId="441D4B2B" w:rsidR="00CE30B4" w:rsidRDefault="002A4CFF" w:rsidP="00CE30B4">
      <w:pPr>
        <w:tabs>
          <w:tab w:val="clear" w:pos="6000"/>
        </w:tabs>
        <w:autoSpaceDE/>
        <w:autoSpaceDN/>
        <w:adjustRightInd/>
        <w:spacing w:after="160" w:line="259" w:lineRule="auto"/>
        <w:ind w:left="0"/>
        <w:textAlignment w:val="auto"/>
      </w:pPr>
      <w:r>
        <w:t>Cd-nummer</w:t>
      </w:r>
      <w:r w:rsidR="00CE30B4">
        <w:t xml:space="preserve"> 10</w:t>
      </w:r>
    </w:p>
    <w:p w14:paraId="296D4F31" w14:textId="77777777" w:rsidR="00CE30B4" w:rsidRDefault="00CE30B4" w:rsidP="00CE30B4">
      <w:pPr>
        <w:tabs>
          <w:tab w:val="clear" w:pos="6000"/>
        </w:tabs>
        <w:autoSpaceDE/>
        <w:autoSpaceDN/>
        <w:adjustRightInd/>
        <w:spacing w:after="160" w:line="259" w:lineRule="auto"/>
        <w:ind w:left="0"/>
        <w:textAlignment w:val="auto"/>
      </w:pPr>
      <w:r>
        <w:tab/>
      </w:r>
      <w:r>
        <w:tab/>
      </w:r>
    </w:p>
    <w:p w14:paraId="6183C578" w14:textId="4C384776" w:rsidR="00CE30B4" w:rsidRDefault="00CE30B4" w:rsidP="00ED1E6B">
      <w:pPr>
        <w:pStyle w:val="Standaard-Bold"/>
        <w:numPr>
          <w:ilvl w:val="0"/>
          <w:numId w:val="25"/>
        </w:numPr>
      </w:pPr>
      <w:r>
        <w:t>Afsluiting</w:t>
      </w:r>
    </w:p>
    <w:p w14:paraId="0DD89B94" w14:textId="173B6F0D" w:rsidR="00AF53B7" w:rsidRDefault="00CE30B4" w:rsidP="00CE30B4">
      <w:pPr>
        <w:tabs>
          <w:tab w:val="clear" w:pos="6000"/>
        </w:tabs>
        <w:autoSpaceDE/>
        <w:autoSpaceDN/>
        <w:adjustRightInd/>
        <w:spacing w:after="160" w:line="259" w:lineRule="auto"/>
        <w:ind w:left="0"/>
        <w:textAlignment w:val="auto"/>
      </w:pPr>
      <w:r>
        <w:t>Maak met je lint een mooie sierlijke buiging en geef jezelf een groot applaus! Bespreek met je maatje wat je hebt gedaan in deze dansles. Welke beweging vond je mooi, fijn, gek of spannend?</w:t>
      </w:r>
    </w:p>
    <w:p w14:paraId="5495EFCB" w14:textId="77777777" w:rsidR="00062220" w:rsidRDefault="00062220" w:rsidP="00CE30B4">
      <w:pPr>
        <w:tabs>
          <w:tab w:val="clear" w:pos="6000"/>
        </w:tabs>
        <w:autoSpaceDE/>
        <w:autoSpaceDN/>
        <w:adjustRightInd/>
        <w:spacing w:after="160" w:line="259" w:lineRule="auto"/>
        <w:ind w:left="0"/>
        <w:textAlignment w:val="auto"/>
      </w:pPr>
    </w:p>
    <w:p w14:paraId="76C98638" w14:textId="31E93CA3" w:rsidR="00062220" w:rsidRDefault="00062220" w:rsidP="004F267C">
      <w:pPr>
        <w:pStyle w:val="Kop1"/>
      </w:pPr>
      <w:bookmarkStart w:id="13" w:name="_Toc158715170"/>
      <w:r>
        <w:t>Les 4: zeemonsters</w:t>
      </w:r>
      <w:bookmarkEnd w:id="13"/>
    </w:p>
    <w:p w14:paraId="1ADB16B5" w14:textId="77777777" w:rsidR="00062220" w:rsidRDefault="00062220" w:rsidP="00062220">
      <w:pPr>
        <w:tabs>
          <w:tab w:val="clear" w:pos="6000"/>
        </w:tabs>
        <w:autoSpaceDE/>
        <w:autoSpaceDN/>
        <w:adjustRightInd/>
        <w:spacing w:after="160" w:line="259" w:lineRule="auto"/>
        <w:ind w:left="0"/>
        <w:textAlignment w:val="auto"/>
      </w:pPr>
      <w:r>
        <w:t>Deze les wordt gegeven door de groepsleerkracht.</w:t>
      </w:r>
    </w:p>
    <w:p w14:paraId="6202D9C5" w14:textId="27B44E90" w:rsidR="00062220" w:rsidRDefault="00062220" w:rsidP="006875E9">
      <w:pPr>
        <w:pStyle w:val="Kop2"/>
      </w:pPr>
      <w:bookmarkStart w:id="14" w:name="_Toc158715171"/>
      <w:r>
        <w:t>Doel van deze les:</w:t>
      </w:r>
      <w:bookmarkEnd w:id="14"/>
    </w:p>
    <w:p w14:paraId="75B0AB90" w14:textId="77777777" w:rsidR="006875E9" w:rsidRDefault="00062220" w:rsidP="006875E9">
      <w:pPr>
        <w:pStyle w:val="Lijstalinea"/>
        <w:numPr>
          <w:ilvl w:val="0"/>
          <w:numId w:val="16"/>
        </w:numPr>
        <w:tabs>
          <w:tab w:val="clear" w:pos="6000"/>
        </w:tabs>
        <w:autoSpaceDE/>
        <w:autoSpaceDN/>
        <w:adjustRightInd/>
        <w:spacing w:after="160" w:line="259" w:lineRule="auto"/>
        <w:textAlignment w:val="auto"/>
      </w:pPr>
      <w:r>
        <w:t>De leerlingen kunnen het verschil in danskwaliteit laten zien (hoekig en staccato versus rond en legato) (dansfysiek doel)</w:t>
      </w:r>
    </w:p>
    <w:p w14:paraId="3BE38ABC" w14:textId="5C5C7897" w:rsidR="00062220" w:rsidRDefault="00062220" w:rsidP="006875E9">
      <w:pPr>
        <w:pStyle w:val="Lijstalinea"/>
        <w:numPr>
          <w:ilvl w:val="0"/>
          <w:numId w:val="16"/>
        </w:numPr>
        <w:tabs>
          <w:tab w:val="clear" w:pos="6000"/>
        </w:tabs>
        <w:autoSpaceDE/>
        <w:autoSpaceDN/>
        <w:adjustRightInd/>
        <w:spacing w:after="160" w:line="259" w:lineRule="auto"/>
        <w:textAlignment w:val="auto"/>
      </w:pPr>
      <w:r>
        <w:t>De leerlingen kunnen met gebruik van materialen (monstersokken) hun eigen dansverhaal presenteren. (</w:t>
      </w:r>
      <w:r w:rsidR="002A4CFF">
        <w:t>Sociaal</w:t>
      </w:r>
      <w:r>
        <w:t>-relationeel doel)</w:t>
      </w:r>
    </w:p>
    <w:tbl>
      <w:tblPr>
        <w:tblStyle w:val="Tabelraster"/>
        <w:tblW w:w="0" w:type="auto"/>
        <w:tblLook w:val="04A0" w:firstRow="1" w:lastRow="0" w:firstColumn="1" w:lastColumn="0" w:noHBand="0" w:noVBand="1"/>
      </w:tblPr>
      <w:tblGrid>
        <w:gridCol w:w="4020"/>
        <w:gridCol w:w="4020"/>
      </w:tblGrid>
      <w:tr w:rsidR="006875E9" w:rsidRPr="006875E9" w14:paraId="63373B1B" w14:textId="77777777" w:rsidTr="00CA79DF">
        <w:tc>
          <w:tcPr>
            <w:tcW w:w="4020" w:type="dxa"/>
          </w:tcPr>
          <w:p w14:paraId="774ED70B" w14:textId="77777777" w:rsidR="006875E9" w:rsidRPr="006875E9" w:rsidRDefault="006875E9" w:rsidP="006875E9">
            <w:pPr>
              <w:tabs>
                <w:tab w:val="clear" w:pos="6000"/>
              </w:tabs>
              <w:autoSpaceDE/>
              <w:autoSpaceDN/>
              <w:adjustRightInd/>
              <w:spacing w:after="160" w:line="259" w:lineRule="auto"/>
              <w:ind w:left="0"/>
              <w:textAlignment w:val="auto"/>
            </w:pPr>
            <w:bookmarkStart w:id="15" w:name="_Hlk157589370"/>
            <w:r w:rsidRPr="006875E9">
              <w:t>Duur:</w:t>
            </w:r>
          </w:p>
        </w:tc>
        <w:tc>
          <w:tcPr>
            <w:tcW w:w="4020" w:type="dxa"/>
          </w:tcPr>
          <w:p w14:paraId="269CAA1F" w14:textId="77777777" w:rsidR="006875E9" w:rsidRPr="006875E9" w:rsidRDefault="006875E9" w:rsidP="006875E9">
            <w:pPr>
              <w:tabs>
                <w:tab w:val="clear" w:pos="6000"/>
              </w:tabs>
              <w:autoSpaceDE/>
              <w:autoSpaceDN/>
              <w:adjustRightInd/>
              <w:spacing w:after="160" w:line="259" w:lineRule="auto"/>
              <w:ind w:left="0"/>
              <w:textAlignment w:val="auto"/>
            </w:pPr>
            <w:r w:rsidRPr="006875E9">
              <w:t>45 minuten</w:t>
            </w:r>
          </w:p>
        </w:tc>
      </w:tr>
      <w:tr w:rsidR="006875E9" w:rsidRPr="006875E9" w14:paraId="49B2C0E3" w14:textId="77777777" w:rsidTr="00CA79DF">
        <w:tc>
          <w:tcPr>
            <w:tcW w:w="4020" w:type="dxa"/>
          </w:tcPr>
          <w:p w14:paraId="58E35E76" w14:textId="77777777" w:rsidR="006875E9" w:rsidRPr="006875E9" w:rsidRDefault="006875E9" w:rsidP="006875E9">
            <w:pPr>
              <w:tabs>
                <w:tab w:val="clear" w:pos="6000"/>
              </w:tabs>
              <w:autoSpaceDE/>
              <w:autoSpaceDN/>
              <w:adjustRightInd/>
              <w:spacing w:after="160" w:line="259" w:lineRule="auto"/>
              <w:ind w:left="0"/>
              <w:textAlignment w:val="auto"/>
            </w:pPr>
            <w:r w:rsidRPr="006875E9">
              <w:t>Muziek:</w:t>
            </w:r>
          </w:p>
        </w:tc>
        <w:tc>
          <w:tcPr>
            <w:tcW w:w="4020" w:type="dxa"/>
          </w:tcPr>
          <w:p w14:paraId="25ABC509" w14:textId="77777777" w:rsidR="006875E9" w:rsidRPr="006875E9" w:rsidRDefault="006875E9" w:rsidP="006875E9">
            <w:pPr>
              <w:tabs>
                <w:tab w:val="clear" w:pos="6000"/>
              </w:tabs>
              <w:autoSpaceDE/>
              <w:autoSpaceDN/>
              <w:adjustRightInd/>
              <w:spacing w:after="160" w:line="259" w:lineRule="auto"/>
              <w:ind w:left="0"/>
              <w:textAlignment w:val="auto"/>
            </w:pPr>
            <w:r w:rsidRPr="006875E9">
              <w:t xml:space="preserve">CD ‘Woeste Willem’  </w:t>
            </w:r>
          </w:p>
        </w:tc>
      </w:tr>
      <w:tr w:rsidR="006875E9" w:rsidRPr="006875E9" w14:paraId="5523776D" w14:textId="77777777" w:rsidTr="00CA79DF">
        <w:tc>
          <w:tcPr>
            <w:tcW w:w="4020" w:type="dxa"/>
          </w:tcPr>
          <w:p w14:paraId="699E9D67" w14:textId="77777777" w:rsidR="006875E9" w:rsidRPr="006875E9" w:rsidRDefault="006875E9" w:rsidP="006875E9">
            <w:pPr>
              <w:tabs>
                <w:tab w:val="clear" w:pos="6000"/>
              </w:tabs>
              <w:autoSpaceDE/>
              <w:autoSpaceDN/>
              <w:adjustRightInd/>
              <w:spacing w:after="160" w:line="259" w:lineRule="auto"/>
              <w:ind w:left="0"/>
              <w:textAlignment w:val="auto"/>
            </w:pPr>
            <w:r w:rsidRPr="006875E9">
              <w:t>Aantal kinderen:</w:t>
            </w:r>
          </w:p>
        </w:tc>
        <w:tc>
          <w:tcPr>
            <w:tcW w:w="4020" w:type="dxa"/>
          </w:tcPr>
          <w:p w14:paraId="05096990" w14:textId="77777777" w:rsidR="006875E9" w:rsidRPr="006875E9" w:rsidRDefault="006875E9" w:rsidP="006875E9">
            <w:pPr>
              <w:tabs>
                <w:tab w:val="clear" w:pos="6000"/>
              </w:tabs>
              <w:autoSpaceDE/>
              <w:autoSpaceDN/>
              <w:adjustRightInd/>
              <w:spacing w:after="160" w:line="259" w:lineRule="auto"/>
              <w:ind w:left="0"/>
              <w:textAlignment w:val="auto"/>
            </w:pPr>
            <w:r w:rsidRPr="006875E9">
              <w:t>De hele groep</w:t>
            </w:r>
          </w:p>
        </w:tc>
      </w:tr>
      <w:tr w:rsidR="006875E9" w:rsidRPr="006875E9" w14:paraId="23AEA857" w14:textId="77777777" w:rsidTr="00CA79DF">
        <w:trPr>
          <w:trHeight w:val="60"/>
        </w:trPr>
        <w:tc>
          <w:tcPr>
            <w:tcW w:w="4020" w:type="dxa"/>
          </w:tcPr>
          <w:p w14:paraId="4CA980B1" w14:textId="77777777" w:rsidR="006875E9" w:rsidRPr="006875E9" w:rsidRDefault="006875E9" w:rsidP="006875E9">
            <w:pPr>
              <w:tabs>
                <w:tab w:val="clear" w:pos="6000"/>
              </w:tabs>
              <w:autoSpaceDE/>
              <w:autoSpaceDN/>
              <w:adjustRightInd/>
              <w:spacing w:after="160" w:line="259" w:lineRule="auto"/>
              <w:ind w:left="0"/>
              <w:textAlignment w:val="auto"/>
            </w:pPr>
            <w:r w:rsidRPr="006875E9">
              <w:t>Waar:</w:t>
            </w:r>
          </w:p>
        </w:tc>
        <w:tc>
          <w:tcPr>
            <w:tcW w:w="4020" w:type="dxa"/>
          </w:tcPr>
          <w:p w14:paraId="1DBAD5F4" w14:textId="77777777" w:rsidR="006875E9" w:rsidRPr="006875E9" w:rsidRDefault="006875E9" w:rsidP="006875E9">
            <w:pPr>
              <w:tabs>
                <w:tab w:val="clear" w:pos="6000"/>
              </w:tabs>
              <w:autoSpaceDE/>
              <w:autoSpaceDN/>
              <w:adjustRightInd/>
              <w:spacing w:after="160" w:line="259" w:lineRule="auto"/>
              <w:ind w:left="0"/>
              <w:textAlignment w:val="auto"/>
            </w:pPr>
            <w:r w:rsidRPr="006875E9">
              <w:t>Speellokaal of gymzaal</w:t>
            </w:r>
          </w:p>
        </w:tc>
      </w:tr>
      <w:tr w:rsidR="006875E9" w:rsidRPr="006875E9" w14:paraId="07215DE9" w14:textId="77777777" w:rsidTr="00CA79DF">
        <w:tc>
          <w:tcPr>
            <w:tcW w:w="4020" w:type="dxa"/>
          </w:tcPr>
          <w:p w14:paraId="7E7CDC01" w14:textId="77777777" w:rsidR="006875E9" w:rsidRPr="006875E9" w:rsidRDefault="006875E9" w:rsidP="006875E9">
            <w:pPr>
              <w:tabs>
                <w:tab w:val="clear" w:pos="6000"/>
              </w:tabs>
              <w:autoSpaceDE/>
              <w:autoSpaceDN/>
              <w:adjustRightInd/>
              <w:spacing w:after="160" w:line="259" w:lineRule="auto"/>
              <w:ind w:left="0"/>
              <w:textAlignment w:val="auto"/>
            </w:pPr>
            <w:r w:rsidRPr="006875E9">
              <w:t xml:space="preserve">Materialen uit de kist: </w:t>
            </w:r>
          </w:p>
        </w:tc>
        <w:tc>
          <w:tcPr>
            <w:tcW w:w="4020" w:type="dxa"/>
          </w:tcPr>
          <w:p w14:paraId="171120BB" w14:textId="23EA9B31" w:rsidR="006875E9" w:rsidRPr="006875E9" w:rsidRDefault="006875E9" w:rsidP="006875E9">
            <w:pPr>
              <w:tabs>
                <w:tab w:val="clear" w:pos="6000"/>
              </w:tabs>
              <w:autoSpaceDE/>
              <w:autoSpaceDN/>
              <w:adjustRightInd/>
              <w:spacing w:after="160" w:line="259" w:lineRule="auto"/>
              <w:ind w:left="0"/>
              <w:textAlignment w:val="auto"/>
            </w:pPr>
            <w:r>
              <w:t>Monstersokken en handschoenen, CD en Cd-speler.</w:t>
            </w:r>
          </w:p>
        </w:tc>
      </w:tr>
    </w:tbl>
    <w:bookmarkEnd w:id="15"/>
    <w:p w14:paraId="3A6394AF" w14:textId="424AC3A5" w:rsidR="00062220" w:rsidRDefault="00062220" w:rsidP="00062220">
      <w:pPr>
        <w:tabs>
          <w:tab w:val="clear" w:pos="6000"/>
        </w:tabs>
        <w:autoSpaceDE/>
        <w:autoSpaceDN/>
        <w:adjustRightInd/>
        <w:spacing w:after="160" w:line="259" w:lineRule="auto"/>
        <w:ind w:left="0"/>
        <w:textAlignment w:val="auto"/>
      </w:pPr>
      <w:r>
        <w:t xml:space="preserve">Plak voorafgaand aan de les met </w:t>
      </w:r>
      <w:r w:rsidR="00B55756">
        <w:t>schilders tape</w:t>
      </w:r>
      <w:r>
        <w:t xml:space="preserve"> eventueel vaste dansplekjes in de zaal. </w:t>
      </w:r>
    </w:p>
    <w:p w14:paraId="194BBFBD" w14:textId="77777777" w:rsidR="00062220" w:rsidRDefault="00062220" w:rsidP="00062220">
      <w:pPr>
        <w:tabs>
          <w:tab w:val="clear" w:pos="6000"/>
        </w:tabs>
        <w:autoSpaceDE/>
        <w:autoSpaceDN/>
        <w:adjustRightInd/>
        <w:spacing w:after="160" w:line="259" w:lineRule="auto"/>
        <w:ind w:left="0"/>
        <w:textAlignment w:val="auto"/>
      </w:pPr>
      <w:r>
        <w:t>Gebruik ter illustratie het prentenboek.</w:t>
      </w:r>
    </w:p>
    <w:p w14:paraId="5B953BA6" w14:textId="43CDC81D" w:rsidR="00062220" w:rsidRDefault="00062220" w:rsidP="006875E9">
      <w:pPr>
        <w:pStyle w:val="Kop2"/>
      </w:pPr>
      <w:bookmarkStart w:id="16" w:name="_Toc158715172"/>
      <w:r>
        <w:t>Lesbeschrijving</w:t>
      </w:r>
      <w:bookmarkEnd w:id="16"/>
    </w:p>
    <w:p w14:paraId="071E409A" w14:textId="48B97429" w:rsidR="00062220" w:rsidRDefault="00062220" w:rsidP="006875E9">
      <w:pPr>
        <w:pStyle w:val="Standaard-Bold"/>
        <w:numPr>
          <w:ilvl w:val="0"/>
          <w:numId w:val="30"/>
        </w:numPr>
      </w:pPr>
      <w:r>
        <w:t>Opwarming (Voor en na doen)</w:t>
      </w:r>
    </w:p>
    <w:p w14:paraId="2EA0F9A3" w14:textId="0F4FE632" w:rsidR="00062220" w:rsidRDefault="00062220" w:rsidP="00062220">
      <w:pPr>
        <w:tabs>
          <w:tab w:val="clear" w:pos="6000"/>
        </w:tabs>
        <w:autoSpaceDE/>
        <w:autoSpaceDN/>
        <w:adjustRightInd/>
        <w:spacing w:after="160" w:line="259" w:lineRule="auto"/>
        <w:ind w:left="0"/>
        <w:textAlignment w:val="auto"/>
      </w:pPr>
      <w:r>
        <w:t xml:space="preserve">Begin in een kring of verspreid door de zaal. Maak bewegingen die het lichaam opwarmen en gebruik verschillende piratenbewegingen. In de kring bv. hinkelen (als een piraat met een houten been), klimmen naar het kraaiennest, dek schrobben, zeilen hijsen, balanceren over de planken van het schip, heen en weer rollen, springen naar een ander schip (enteren).  </w:t>
      </w:r>
      <w:r w:rsidR="002A4CFF">
        <w:t>Je</w:t>
      </w:r>
      <w:r>
        <w:t xml:space="preserve"> kan ook enkele kinderen om de beurt voor de groep laten staan om enkele bewegingen voor te doen, die iedereen na mag doen. Let op, de muziek gaat steeds een beetje sneller!</w:t>
      </w:r>
    </w:p>
    <w:p w14:paraId="7095A3B3" w14:textId="7BEDCA34" w:rsidR="00062220" w:rsidRDefault="00B51B14" w:rsidP="00062220">
      <w:pPr>
        <w:tabs>
          <w:tab w:val="clear" w:pos="6000"/>
        </w:tabs>
        <w:autoSpaceDE/>
        <w:autoSpaceDN/>
        <w:adjustRightInd/>
        <w:spacing w:after="160" w:line="259" w:lineRule="auto"/>
        <w:ind w:left="0"/>
        <w:textAlignment w:val="auto"/>
      </w:pPr>
      <w:r>
        <w:t>Cd-nummer</w:t>
      </w:r>
      <w:r w:rsidR="00062220">
        <w:t xml:space="preserve"> 4</w:t>
      </w:r>
    </w:p>
    <w:p w14:paraId="37B600CA" w14:textId="065952E8" w:rsidR="00062220" w:rsidRDefault="00062220" w:rsidP="00062220">
      <w:pPr>
        <w:tabs>
          <w:tab w:val="clear" w:pos="6000"/>
        </w:tabs>
        <w:autoSpaceDE/>
        <w:autoSpaceDN/>
        <w:adjustRightInd/>
        <w:spacing w:after="160" w:line="259" w:lineRule="auto"/>
        <w:ind w:left="0"/>
        <w:textAlignment w:val="auto"/>
      </w:pPr>
      <w:r>
        <w:lastRenderedPageBreak/>
        <w:t>Vandaag duiken we in de zee en ontdekken we de onderwaterwereld! En gebruiken we onze fantasie, onze zee vandaag zit vol met gekke, bijzondere, soms ook wel een beetje spannende en heel speciale wezens.</w:t>
      </w:r>
    </w:p>
    <w:p w14:paraId="5C0441A5" w14:textId="2BCE4881" w:rsidR="00062220" w:rsidRDefault="00DB2AB6" w:rsidP="00234AD7">
      <w:pPr>
        <w:pStyle w:val="Standaard-Bold"/>
        <w:numPr>
          <w:ilvl w:val="0"/>
          <w:numId w:val="30"/>
        </w:numPr>
      </w:pPr>
      <w:r>
        <w:rPr>
          <w:noProof/>
        </w:rPr>
        <mc:AlternateContent>
          <mc:Choice Requires="wps">
            <w:drawing>
              <wp:anchor distT="0" distB="0" distL="114300" distR="114300" simplePos="0" relativeHeight="251688960" behindDoc="1" locked="0" layoutInCell="1" allowOverlap="1" wp14:anchorId="516D3942" wp14:editId="74C8AF0F">
                <wp:simplePos x="0" y="0"/>
                <wp:positionH relativeFrom="column">
                  <wp:posOffset>3695065</wp:posOffset>
                </wp:positionH>
                <wp:positionV relativeFrom="paragraph">
                  <wp:posOffset>11867</wp:posOffset>
                </wp:positionV>
                <wp:extent cx="2458192" cy="2410691"/>
                <wp:effectExtent l="0" t="0" r="18415" b="27940"/>
                <wp:wrapThrough wrapText="bothSides">
                  <wp:wrapPolygon edited="0">
                    <wp:start x="8872" y="0"/>
                    <wp:lineTo x="7533" y="171"/>
                    <wp:lineTo x="3181" y="2219"/>
                    <wp:lineTo x="2511" y="3585"/>
                    <wp:lineTo x="1004" y="5463"/>
                    <wp:lineTo x="0" y="8194"/>
                    <wp:lineTo x="0" y="13656"/>
                    <wp:lineTo x="1004" y="16388"/>
                    <wp:lineTo x="3181" y="19119"/>
                    <wp:lineTo x="3348" y="19631"/>
                    <wp:lineTo x="7700" y="21680"/>
                    <wp:lineTo x="8705" y="21680"/>
                    <wp:lineTo x="13057" y="21680"/>
                    <wp:lineTo x="14061" y="21680"/>
                    <wp:lineTo x="18246" y="19631"/>
                    <wp:lineTo x="18414" y="19119"/>
                    <wp:lineTo x="20590" y="16388"/>
                    <wp:lineTo x="21594" y="13656"/>
                    <wp:lineTo x="21594" y="8194"/>
                    <wp:lineTo x="20590" y="5463"/>
                    <wp:lineTo x="18414" y="2390"/>
                    <wp:lineTo x="14061" y="171"/>
                    <wp:lineTo x="12722" y="0"/>
                    <wp:lineTo x="8872" y="0"/>
                  </wp:wrapPolygon>
                </wp:wrapThrough>
                <wp:docPr id="796351800" name="Stroomdiagram: Verbindingslijn 7"/>
                <wp:cNvGraphicFramePr/>
                <a:graphic xmlns:a="http://schemas.openxmlformats.org/drawingml/2006/main">
                  <a:graphicData uri="http://schemas.microsoft.com/office/word/2010/wordprocessingShape">
                    <wps:wsp>
                      <wps:cNvSpPr/>
                      <wps:spPr>
                        <a:xfrm>
                          <a:off x="0" y="0"/>
                          <a:ext cx="2458192" cy="2410691"/>
                        </a:xfrm>
                        <a:prstGeom prst="flowChartConnector">
                          <a:avLst/>
                        </a:prstGeom>
                        <a:blipFill dpi="0" rotWithShape="1">
                          <a:blip r:embed="rId35">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37E5B5" id="Stroomdiagram: Verbindingslijn 7" o:spid="_x0000_s1026" type="#_x0000_t120" style="position:absolute;margin-left:290.95pt;margin-top:.95pt;width:193.55pt;height:189.8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" strokecolor="white [3212]" strokeweight="1pt">
                <v:fill r:id="rId36" o:title="" recolor="t" rotate="t" type="frame"/>
                <v:stroke joinstyle="miter"/>
                <w10:wrap type="through"/>
              </v:shape>
            </w:pict>
          </mc:Fallback>
        </mc:AlternateContent>
      </w:r>
      <w:r w:rsidR="00062220">
        <w:t>Kernopdracht:</w:t>
      </w:r>
    </w:p>
    <w:p w14:paraId="2A574084" w14:textId="3B2CE180" w:rsidR="00062220" w:rsidRDefault="00062220" w:rsidP="00F80A6A">
      <w:pPr>
        <w:pStyle w:val="Standaard-Bold"/>
        <w:numPr>
          <w:ilvl w:val="0"/>
          <w:numId w:val="32"/>
        </w:numPr>
      </w:pPr>
      <w:r>
        <w:t xml:space="preserve">Zeemeerminnen en zeemeermannen </w:t>
      </w:r>
    </w:p>
    <w:p w14:paraId="7052DF2B" w14:textId="50E3FC58" w:rsidR="00062220" w:rsidRDefault="00062220" w:rsidP="00062220">
      <w:pPr>
        <w:tabs>
          <w:tab w:val="clear" w:pos="6000"/>
        </w:tabs>
        <w:autoSpaceDE/>
        <w:autoSpaceDN/>
        <w:adjustRightInd/>
        <w:spacing w:after="160" w:line="259" w:lineRule="auto"/>
        <w:ind w:left="0"/>
        <w:textAlignment w:val="auto"/>
      </w:pPr>
      <w:r>
        <w:t xml:space="preserve">Onder water leven allerlei bijzondere zeedieren. Wie zien we daar: het zijn de zeemeerminnen en -mannen. Met hun lange staarten zwemmen ze golvend en kronkelend door het water, Tussen het zeewier door, laag over de zeebodem, tussen schelpen en rotsblokken, hoog springend door de golven, net als een dolfijn.  Ze kronkelen van boven naar </w:t>
      </w:r>
      <w:r w:rsidR="00B51B14">
        <w:t>beneden en</w:t>
      </w:r>
      <w:r>
        <w:t xml:space="preserve"> van links naar rechts. Wie kan er net zo soepel bewegen, dansen en zwemmen als een zeemeermin of -man? Alle leerlingen dansen, zwemmen en golven door de zaal, vloeiende ronde bewegingen. Wanneer de muziek stopt staan de leerlingen helemaal stil. Wat horen we daar?</w:t>
      </w:r>
    </w:p>
    <w:p w14:paraId="36485EF2" w14:textId="1F746E22" w:rsidR="00062220" w:rsidRDefault="00B51B14" w:rsidP="00062220">
      <w:pPr>
        <w:tabs>
          <w:tab w:val="clear" w:pos="6000"/>
        </w:tabs>
        <w:autoSpaceDE/>
        <w:autoSpaceDN/>
        <w:adjustRightInd/>
        <w:spacing w:after="160" w:line="259" w:lineRule="auto"/>
        <w:ind w:left="0"/>
        <w:textAlignment w:val="auto"/>
      </w:pPr>
      <w:r>
        <w:t>Cd-nummer</w:t>
      </w:r>
      <w:r w:rsidR="00062220">
        <w:t xml:space="preserve"> 11</w:t>
      </w:r>
    </w:p>
    <w:p w14:paraId="116F3A2A" w14:textId="4FB8E46D" w:rsidR="00062220" w:rsidRDefault="00B51B14" w:rsidP="00F80A6A">
      <w:pPr>
        <w:pStyle w:val="Standaard-Bold"/>
        <w:numPr>
          <w:ilvl w:val="0"/>
          <w:numId w:val="32"/>
        </w:numPr>
      </w:pPr>
      <w:r>
        <w:t>Zeemonsters</w:t>
      </w:r>
    </w:p>
    <w:p w14:paraId="73172556" w14:textId="2548D81D" w:rsidR="00062220" w:rsidRDefault="00062220" w:rsidP="00062220">
      <w:pPr>
        <w:tabs>
          <w:tab w:val="clear" w:pos="6000"/>
        </w:tabs>
        <w:autoSpaceDE/>
        <w:autoSpaceDN/>
        <w:adjustRightInd/>
        <w:spacing w:after="160" w:line="259" w:lineRule="auto"/>
        <w:ind w:left="0"/>
        <w:textAlignment w:val="auto"/>
      </w:pPr>
      <w:r>
        <w:t>Diep</w:t>
      </w:r>
      <w:r w:rsidR="00AD46EF">
        <w:t xml:space="preserve">, </w:t>
      </w:r>
      <w:r>
        <w:t>diep</w:t>
      </w:r>
      <w:r w:rsidR="00AD46EF">
        <w:t>,</w:t>
      </w:r>
      <w:r>
        <w:t xml:space="preserve"> diep verborgen in de zee zitten ook de gevaarlijke zeemonsters. Niemand die ze ooit al echt heeft gezien. Die bewegen scherp, stekelig, hoekig en staccato. Luister maar goed naar de muziek. Laat een kind het voordoen, daarna de rest. Net zo hoekig, recht en puntig als een echt zeemonster, Soms heel groot, dan weer heel klein. Het mag er best wel een beetje gevaarlijk en eng uitzien. De zeemonsters bewegen op de plek en daarna door de zaal. De leerkracht begeleidt verbaal. Let op. Je danst echt alleen en je eigen weggetje en probeert de dansbewegingen zo groot en duidelijk mogelijk te maken!</w:t>
      </w:r>
    </w:p>
    <w:p w14:paraId="5A004A67" w14:textId="7FFC9CAA" w:rsidR="00062220" w:rsidRDefault="00B51B14" w:rsidP="00062220">
      <w:pPr>
        <w:tabs>
          <w:tab w:val="clear" w:pos="6000"/>
        </w:tabs>
        <w:autoSpaceDE/>
        <w:autoSpaceDN/>
        <w:adjustRightInd/>
        <w:spacing w:after="160" w:line="259" w:lineRule="auto"/>
        <w:ind w:left="0"/>
        <w:textAlignment w:val="auto"/>
      </w:pPr>
      <w:r>
        <w:t>Cd-nummer</w:t>
      </w:r>
      <w:r w:rsidR="00062220">
        <w:t xml:space="preserve"> 12</w:t>
      </w:r>
    </w:p>
    <w:p w14:paraId="58333C7D" w14:textId="77777777" w:rsidR="00062220" w:rsidRDefault="00062220" w:rsidP="00062220">
      <w:pPr>
        <w:tabs>
          <w:tab w:val="clear" w:pos="6000"/>
        </w:tabs>
        <w:autoSpaceDE/>
        <w:autoSpaceDN/>
        <w:adjustRightInd/>
        <w:spacing w:after="160" w:line="259" w:lineRule="auto"/>
        <w:ind w:left="0"/>
        <w:textAlignment w:val="auto"/>
      </w:pPr>
    </w:p>
    <w:p w14:paraId="40A476E7" w14:textId="0D7F043D" w:rsidR="00062220" w:rsidRDefault="00B51B14" w:rsidP="00FF40A0">
      <w:pPr>
        <w:pStyle w:val="Standaard-Bold"/>
        <w:numPr>
          <w:ilvl w:val="0"/>
          <w:numId w:val="32"/>
        </w:numPr>
      </w:pPr>
      <w:r>
        <w:t>Afwisselen</w:t>
      </w:r>
    </w:p>
    <w:p w14:paraId="0072608D" w14:textId="09003129" w:rsidR="00062220" w:rsidRDefault="00062220" w:rsidP="00062220">
      <w:pPr>
        <w:tabs>
          <w:tab w:val="clear" w:pos="6000"/>
        </w:tabs>
        <w:autoSpaceDE/>
        <w:autoSpaceDN/>
        <w:adjustRightInd/>
        <w:spacing w:after="160" w:line="259" w:lineRule="auto"/>
        <w:ind w:left="0"/>
        <w:textAlignment w:val="auto"/>
      </w:pPr>
      <w:r>
        <w:t xml:space="preserve">De leerkracht verdeelt de zaal in 2 vakken (door een bank in het midden te zetten of stuk </w:t>
      </w:r>
      <w:r w:rsidR="00AD46EF">
        <w:t>schilders tape</w:t>
      </w:r>
      <w:r>
        <w:t xml:space="preserve">). In het ene vak laten de </w:t>
      </w:r>
      <w:r w:rsidR="00B51B14">
        <w:t>leerlingen zien</w:t>
      </w:r>
      <w:r>
        <w:t xml:space="preserve"> hoe de zeemeerminnen en-mannen dansen (rond, soepel, legato, golvend) en in het andere vak laten ze zien hoe de zeemonsters dansen (hoekig, puntig, scherp, stekelig en staccato). De leerlingen mogen zelf van vak wisselen, als ze maar duidelijk laten zien in hun bewegingen in welk vak ze zitten.</w:t>
      </w:r>
    </w:p>
    <w:p w14:paraId="3EEEB287" w14:textId="014E5F93" w:rsidR="00062220" w:rsidRDefault="00B51B14" w:rsidP="00062220">
      <w:pPr>
        <w:tabs>
          <w:tab w:val="clear" w:pos="6000"/>
        </w:tabs>
        <w:autoSpaceDE/>
        <w:autoSpaceDN/>
        <w:adjustRightInd/>
        <w:spacing w:after="160" w:line="259" w:lineRule="auto"/>
        <w:ind w:left="0"/>
        <w:textAlignment w:val="auto"/>
      </w:pPr>
      <w:r>
        <w:t>Cd-nummer</w:t>
      </w:r>
      <w:r w:rsidR="00062220">
        <w:t xml:space="preserve"> 11 en 12</w:t>
      </w:r>
    </w:p>
    <w:p w14:paraId="6643AC73" w14:textId="63DCBDD9" w:rsidR="00062220" w:rsidRDefault="00062220" w:rsidP="00FF40A0">
      <w:pPr>
        <w:pStyle w:val="Standaard-Bold"/>
        <w:numPr>
          <w:ilvl w:val="0"/>
          <w:numId w:val="30"/>
        </w:numPr>
      </w:pPr>
      <w:r>
        <w:t>Groeiende zeemonsters! (</w:t>
      </w:r>
      <w:r w:rsidR="00B51B14">
        <w:t>Met</w:t>
      </w:r>
      <w:r>
        <w:t xml:space="preserve"> een monstersok!)</w:t>
      </w:r>
    </w:p>
    <w:p w14:paraId="4D3BA10D" w14:textId="77777777" w:rsidR="00062220" w:rsidRDefault="00062220" w:rsidP="00062220">
      <w:pPr>
        <w:tabs>
          <w:tab w:val="clear" w:pos="6000"/>
        </w:tabs>
        <w:autoSpaceDE/>
        <w:autoSpaceDN/>
        <w:adjustRightInd/>
        <w:spacing w:after="160" w:line="259" w:lineRule="auto"/>
        <w:ind w:left="0"/>
        <w:textAlignment w:val="auto"/>
      </w:pPr>
      <w:r>
        <w:t xml:space="preserve">Die zeemonsters waren niet gelijk al zo groot en eng. Ooit, vroeger, toen het nog hele schattige pasgeboren babyzeemonstertjes waren, toen waren ze piepklein. Elke kind krijgt een monstersok om zijn/haar hand of voet en maakt zichzelf piepklein in een bolletje op de grond. Je monstersok is het babymonster wat langzaam uit het bolletje komt en steeds een beetje groter wordt en danst door de zaal. Net zo hoekig, recht en puntig als een echt zeemonster. Je danst nu je eigen babyzeemonsterverhaal. Zeemonsters bewegen eerst langzaam op de plek en daarna door de zaal. De leerkracht begeleidt verbaal. </w:t>
      </w:r>
    </w:p>
    <w:p w14:paraId="039E516F" w14:textId="1A9FD573" w:rsidR="00062220" w:rsidRDefault="00B51B14" w:rsidP="00062220">
      <w:pPr>
        <w:tabs>
          <w:tab w:val="clear" w:pos="6000"/>
        </w:tabs>
        <w:autoSpaceDE/>
        <w:autoSpaceDN/>
        <w:adjustRightInd/>
        <w:spacing w:after="160" w:line="259" w:lineRule="auto"/>
        <w:ind w:left="0"/>
        <w:textAlignment w:val="auto"/>
      </w:pPr>
      <w:r>
        <w:t>Cd-nummer</w:t>
      </w:r>
      <w:r w:rsidR="00062220">
        <w:t xml:space="preserve"> 9</w:t>
      </w:r>
    </w:p>
    <w:p w14:paraId="6BA6BD67" w14:textId="77777777" w:rsidR="00062220" w:rsidRDefault="00062220" w:rsidP="00062220">
      <w:pPr>
        <w:tabs>
          <w:tab w:val="clear" w:pos="6000"/>
        </w:tabs>
        <w:autoSpaceDE/>
        <w:autoSpaceDN/>
        <w:adjustRightInd/>
        <w:spacing w:after="160" w:line="259" w:lineRule="auto"/>
        <w:ind w:left="0"/>
        <w:textAlignment w:val="auto"/>
      </w:pPr>
      <w:r w:rsidRPr="00EA25EA">
        <w:rPr>
          <w:rStyle w:val="Standaard-BoldChar"/>
          <w:lang w:val="nl-NL"/>
        </w:rPr>
        <w:t>Extra</w:t>
      </w:r>
      <w:r>
        <w:t>: De helft van de leerlingen danst, de andere helft zit op de bank en kijkt hoe de zeemonsters dansen door de zaal.</w:t>
      </w:r>
      <w:r>
        <w:tab/>
      </w:r>
    </w:p>
    <w:p w14:paraId="76BD0D74" w14:textId="77777777" w:rsidR="00062220" w:rsidRDefault="00062220" w:rsidP="00062220">
      <w:pPr>
        <w:tabs>
          <w:tab w:val="clear" w:pos="6000"/>
        </w:tabs>
        <w:autoSpaceDE/>
        <w:autoSpaceDN/>
        <w:adjustRightInd/>
        <w:spacing w:after="160" w:line="259" w:lineRule="auto"/>
        <w:ind w:left="0"/>
        <w:textAlignment w:val="auto"/>
      </w:pPr>
      <w:r>
        <w:t xml:space="preserve">Daarna is de andere helft aan de beurt. </w:t>
      </w:r>
    </w:p>
    <w:p w14:paraId="4DBA10DA" w14:textId="77777777" w:rsidR="00062220" w:rsidRDefault="00062220" w:rsidP="00062220">
      <w:pPr>
        <w:tabs>
          <w:tab w:val="clear" w:pos="6000"/>
        </w:tabs>
        <w:autoSpaceDE/>
        <w:autoSpaceDN/>
        <w:adjustRightInd/>
        <w:spacing w:after="160" w:line="259" w:lineRule="auto"/>
        <w:ind w:left="0"/>
        <w:textAlignment w:val="auto"/>
      </w:pPr>
      <w:r>
        <w:t xml:space="preserve">Vraag terug wat de lln. hebben gezien en ervaren. Groeien de babyzeemonsters langzaam, dansen ze zoals we geoefend hebben? </w:t>
      </w:r>
    </w:p>
    <w:p w14:paraId="134CF426" w14:textId="72CB8564" w:rsidR="00062220" w:rsidRDefault="00062220" w:rsidP="004F7E3F">
      <w:pPr>
        <w:pStyle w:val="Standaard-Bold"/>
        <w:numPr>
          <w:ilvl w:val="0"/>
          <w:numId w:val="32"/>
        </w:numPr>
        <w:spacing w:before="240"/>
      </w:pPr>
      <w:r>
        <w:lastRenderedPageBreak/>
        <w:t>Monsterlijke Afsluiting</w:t>
      </w:r>
    </w:p>
    <w:p w14:paraId="30A151D4" w14:textId="6E27EF79" w:rsidR="00062220" w:rsidRDefault="00062220" w:rsidP="00062220">
      <w:pPr>
        <w:tabs>
          <w:tab w:val="clear" w:pos="6000"/>
        </w:tabs>
        <w:autoSpaceDE/>
        <w:autoSpaceDN/>
        <w:adjustRightInd/>
        <w:spacing w:after="160" w:line="259" w:lineRule="auto"/>
        <w:ind w:left="0"/>
        <w:textAlignment w:val="auto"/>
      </w:pPr>
      <w:r>
        <w:t xml:space="preserve">Wist je dat monsters af en toe best een beetje moe wordt van al dat monsteren? Daarom doet ie, als niemand kijkt, even een gek muziekje aan en swingt dan lekker in het rond. Schudden met je pootjes, hoog in de lucht springen, rondjes op je billen draaien, hupsen van de ene voet op de andere, ondersteboven met je monsterbillen zwaaien, stampen op de grond, etc. Doe je mee? </w:t>
      </w:r>
    </w:p>
    <w:p w14:paraId="3E992DEF" w14:textId="7F73E344" w:rsidR="00C6064E" w:rsidRDefault="00B51B14" w:rsidP="00062220">
      <w:pPr>
        <w:tabs>
          <w:tab w:val="clear" w:pos="6000"/>
        </w:tabs>
        <w:autoSpaceDE/>
        <w:autoSpaceDN/>
        <w:adjustRightInd/>
        <w:spacing w:after="160" w:line="259" w:lineRule="auto"/>
        <w:ind w:left="0"/>
        <w:textAlignment w:val="auto"/>
      </w:pPr>
      <w:r>
        <w:t>Cd-nummer</w:t>
      </w:r>
      <w:r w:rsidR="00062220">
        <w:t xml:space="preserve"> 15</w:t>
      </w:r>
    </w:p>
    <w:p w14:paraId="244540A2" w14:textId="77777777" w:rsidR="004F267C" w:rsidRDefault="004F267C" w:rsidP="00062220">
      <w:pPr>
        <w:tabs>
          <w:tab w:val="clear" w:pos="6000"/>
        </w:tabs>
        <w:autoSpaceDE/>
        <w:autoSpaceDN/>
        <w:adjustRightInd/>
        <w:spacing w:after="160" w:line="259" w:lineRule="auto"/>
        <w:ind w:left="0"/>
        <w:textAlignment w:val="auto"/>
      </w:pPr>
    </w:p>
    <w:p w14:paraId="5108B6EC" w14:textId="77777777" w:rsidR="00C6064E" w:rsidRDefault="00C6064E" w:rsidP="00142648">
      <w:pPr>
        <w:pStyle w:val="Kop1"/>
      </w:pPr>
      <w:bookmarkStart w:id="17" w:name="_Toc158715173"/>
      <w:r>
        <w:t>Les 5: help! Ik kan niet zwemmen!</w:t>
      </w:r>
      <w:bookmarkEnd w:id="17"/>
    </w:p>
    <w:p w14:paraId="10C6068F" w14:textId="77777777" w:rsidR="00C6064E" w:rsidRDefault="00C6064E" w:rsidP="00C6064E">
      <w:pPr>
        <w:tabs>
          <w:tab w:val="clear" w:pos="6000"/>
        </w:tabs>
        <w:autoSpaceDE/>
        <w:autoSpaceDN/>
        <w:adjustRightInd/>
        <w:spacing w:after="160" w:line="259" w:lineRule="auto"/>
        <w:ind w:left="0"/>
        <w:textAlignment w:val="auto"/>
      </w:pPr>
      <w:r>
        <w:t>Deze les wordt gegeven door de groepsleerkracht.</w:t>
      </w:r>
    </w:p>
    <w:p w14:paraId="17F655A6" w14:textId="1695D1FF" w:rsidR="00C6064E" w:rsidRDefault="00C6064E" w:rsidP="00CA7C6C">
      <w:pPr>
        <w:pStyle w:val="Kop2"/>
      </w:pPr>
      <w:bookmarkStart w:id="18" w:name="_Toc158715174"/>
      <w:r>
        <w:t>Doel van deze les:</w:t>
      </w:r>
      <w:bookmarkEnd w:id="18"/>
    </w:p>
    <w:p w14:paraId="363A6845" w14:textId="22411ECA" w:rsidR="00CA7C6C" w:rsidRDefault="00C6064E" w:rsidP="00CA7C6C">
      <w:pPr>
        <w:pStyle w:val="Lijstalinea"/>
        <w:numPr>
          <w:ilvl w:val="0"/>
          <w:numId w:val="16"/>
        </w:numPr>
        <w:tabs>
          <w:tab w:val="clear" w:pos="6000"/>
        </w:tabs>
        <w:autoSpaceDE/>
        <w:autoSpaceDN/>
        <w:adjustRightInd/>
        <w:spacing w:after="160" w:line="259" w:lineRule="auto"/>
        <w:textAlignment w:val="auto"/>
      </w:pPr>
      <w:r>
        <w:t>De leerlingen kunnen met hun hele lichaam verschillende zwembewegingen maken en deze zelfstandig afwisselen. (</w:t>
      </w:r>
      <w:r w:rsidR="00B51B14">
        <w:t>Dansfysiek</w:t>
      </w:r>
      <w:r>
        <w:t xml:space="preserve"> doel)</w:t>
      </w:r>
    </w:p>
    <w:p w14:paraId="54ED299C" w14:textId="77777777" w:rsidR="00CA7C6C" w:rsidRDefault="00C6064E" w:rsidP="00CA7C6C">
      <w:pPr>
        <w:pStyle w:val="Lijstalinea"/>
        <w:numPr>
          <w:ilvl w:val="0"/>
          <w:numId w:val="16"/>
        </w:numPr>
        <w:tabs>
          <w:tab w:val="clear" w:pos="6000"/>
        </w:tabs>
        <w:autoSpaceDE/>
        <w:autoSpaceDN/>
        <w:adjustRightInd/>
        <w:spacing w:after="160" w:line="259" w:lineRule="auto"/>
        <w:textAlignment w:val="auto"/>
      </w:pPr>
      <w:r>
        <w:t xml:space="preserve">De leerlingen reageren in beweging op de golven van de zee (blauwe lap). </w:t>
      </w:r>
    </w:p>
    <w:p w14:paraId="609EF18F" w14:textId="35BDC5A3" w:rsidR="00C6064E" w:rsidRDefault="00C6064E" w:rsidP="00CA7C6C">
      <w:pPr>
        <w:pStyle w:val="Lijstalinea"/>
        <w:numPr>
          <w:ilvl w:val="0"/>
          <w:numId w:val="16"/>
        </w:numPr>
        <w:tabs>
          <w:tab w:val="clear" w:pos="6000"/>
        </w:tabs>
        <w:autoSpaceDE/>
        <w:autoSpaceDN/>
        <w:adjustRightInd/>
        <w:spacing w:after="160" w:line="259" w:lineRule="auto"/>
        <w:textAlignment w:val="auto"/>
      </w:pPr>
      <w:r>
        <w:t>De leerlingen kunnen in tweetallen respectvol en vriendelijk fysiek contact maken. (</w:t>
      </w:r>
      <w:r w:rsidR="00B51B14">
        <w:t>Sociaal</w:t>
      </w:r>
      <w:r>
        <w:t>-relationeel doel)</w:t>
      </w:r>
    </w:p>
    <w:tbl>
      <w:tblPr>
        <w:tblStyle w:val="Tabelraster"/>
        <w:tblW w:w="0" w:type="auto"/>
        <w:tblLook w:val="04A0" w:firstRow="1" w:lastRow="0" w:firstColumn="1" w:lastColumn="0" w:noHBand="0" w:noVBand="1"/>
      </w:tblPr>
      <w:tblGrid>
        <w:gridCol w:w="4020"/>
        <w:gridCol w:w="4020"/>
      </w:tblGrid>
      <w:tr w:rsidR="00CA7C6C" w:rsidRPr="00CA7C6C" w14:paraId="760BC5EC" w14:textId="77777777" w:rsidTr="00CA79DF">
        <w:tc>
          <w:tcPr>
            <w:tcW w:w="4020" w:type="dxa"/>
          </w:tcPr>
          <w:p w14:paraId="52D90653" w14:textId="77777777" w:rsidR="00CA7C6C" w:rsidRPr="00CA7C6C" w:rsidRDefault="00CA7C6C" w:rsidP="00CA7C6C">
            <w:pPr>
              <w:tabs>
                <w:tab w:val="clear" w:pos="6000"/>
              </w:tabs>
              <w:autoSpaceDE/>
              <w:autoSpaceDN/>
              <w:adjustRightInd/>
              <w:spacing w:after="160" w:line="259" w:lineRule="auto"/>
              <w:ind w:left="0"/>
              <w:textAlignment w:val="auto"/>
            </w:pPr>
            <w:r w:rsidRPr="00CA7C6C">
              <w:t>Duur:</w:t>
            </w:r>
          </w:p>
        </w:tc>
        <w:tc>
          <w:tcPr>
            <w:tcW w:w="4020" w:type="dxa"/>
          </w:tcPr>
          <w:p w14:paraId="6AD48554" w14:textId="77777777" w:rsidR="00CA7C6C" w:rsidRPr="00CA7C6C" w:rsidRDefault="00CA7C6C" w:rsidP="00CA7C6C">
            <w:pPr>
              <w:tabs>
                <w:tab w:val="clear" w:pos="6000"/>
              </w:tabs>
              <w:autoSpaceDE/>
              <w:autoSpaceDN/>
              <w:adjustRightInd/>
              <w:spacing w:after="160" w:line="259" w:lineRule="auto"/>
              <w:ind w:left="0"/>
              <w:textAlignment w:val="auto"/>
            </w:pPr>
            <w:r w:rsidRPr="00CA7C6C">
              <w:t>45 minuten</w:t>
            </w:r>
          </w:p>
        </w:tc>
      </w:tr>
      <w:tr w:rsidR="00CA7C6C" w:rsidRPr="00CA7C6C" w14:paraId="3EAA169E" w14:textId="77777777" w:rsidTr="00CA79DF">
        <w:tc>
          <w:tcPr>
            <w:tcW w:w="4020" w:type="dxa"/>
          </w:tcPr>
          <w:p w14:paraId="3CB4E9D8" w14:textId="77777777" w:rsidR="00CA7C6C" w:rsidRPr="00CA7C6C" w:rsidRDefault="00CA7C6C" w:rsidP="00CA7C6C">
            <w:pPr>
              <w:tabs>
                <w:tab w:val="clear" w:pos="6000"/>
              </w:tabs>
              <w:autoSpaceDE/>
              <w:autoSpaceDN/>
              <w:adjustRightInd/>
              <w:spacing w:after="160" w:line="259" w:lineRule="auto"/>
              <w:ind w:left="0"/>
              <w:textAlignment w:val="auto"/>
            </w:pPr>
            <w:r w:rsidRPr="00CA7C6C">
              <w:t>Muziek:</w:t>
            </w:r>
          </w:p>
        </w:tc>
        <w:tc>
          <w:tcPr>
            <w:tcW w:w="4020" w:type="dxa"/>
          </w:tcPr>
          <w:p w14:paraId="037BC7BC" w14:textId="77777777" w:rsidR="00CA7C6C" w:rsidRPr="00CA7C6C" w:rsidRDefault="00CA7C6C" w:rsidP="00CA7C6C">
            <w:pPr>
              <w:tabs>
                <w:tab w:val="clear" w:pos="6000"/>
              </w:tabs>
              <w:autoSpaceDE/>
              <w:autoSpaceDN/>
              <w:adjustRightInd/>
              <w:spacing w:after="160" w:line="259" w:lineRule="auto"/>
              <w:ind w:left="0"/>
              <w:textAlignment w:val="auto"/>
            </w:pPr>
            <w:r w:rsidRPr="00CA7C6C">
              <w:t xml:space="preserve">CD ‘Woeste Willem’  </w:t>
            </w:r>
          </w:p>
        </w:tc>
      </w:tr>
      <w:tr w:rsidR="00CA7C6C" w:rsidRPr="00CA7C6C" w14:paraId="12EC7AED" w14:textId="77777777" w:rsidTr="00CA79DF">
        <w:tc>
          <w:tcPr>
            <w:tcW w:w="4020" w:type="dxa"/>
          </w:tcPr>
          <w:p w14:paraId="1E328264" w14:textId="77777777" w:rsidR="00CA7C6C" w:rsidRPr="00CA7C6C" w:rsidRDefault="00CA7C6C" w:rsidP="00CA7C6C">
            <w:pPr>
              <w:tabs>
                <w:tab w:val="clear" w:pos="6000"/>
              </w:tabs>
              <w:autoSpaceDE/>
              <w:autoSpaceDN/>
              <w:adjustRightInd/>
              <w:spacing w:after="160" w:line="259" w:lineRule="auto"/>
              <w:ind w:left="0"/>
              <w:textAlignment w:val="auto"/>
            </w:pPr>
            <w:r w:rsidRPr="00CA7C6C">
              <w:t>Aantal kinderen:</w:t>
            </w:r>
          </w:p>
        </w:tc>
        <w:tc>
          <w:tcPr>
            <w:tcW w:w="4020" w:type="dxa"/>
          </w:tcPr>
          <w:p w14:paraId="12C10BC0" w14:textId="77777777" w:rsidR="00CA7C6C" w:rsidRPr="00CA7C6C" w:rsidRDefault="00CA7C6C" w:rsidP="00CA7C6C">
            <w:pPr>
              <w:tabs>
                <w:tab w:val="clear" w:pos="6000"/>
              </w:tabs>
              <w:autoSpaceDE/>
              <w:autoSpaceDN/>
              <w:adjustRightInd/>
              <w:spacing w:after="160" w:line="259" w:lineRule="auto"/>
              <w:ind w:left="0"/>
              <w:textAlignment w:val="auto"/>
            </w:pPr>
            <w:r w:rsidRPr="00CA7C6C">
              <w:t>De hele groep</w:t>
            </w:r>
          </w:p>
        </w:tc>
      </w:tr>
      <w:tr w:rsidR="00CA7C6C" w:rsidRPr="00CA7C6C" w14:paraId="39422C09" w14:textId="77777777" w:rsidTr="00CA79DF">
        <w:trPr>
          <w:trHeight w:val="60"/>
        </w:trPr>
        <w:tc>
          <w:tcPr>
            <w:tcW w:w="4020" w:type="dxa"/>
          </w:tcPr>
          <w:p w14:paraId="15349617" w14:textId="77777777" w:rsidR="00CA7C6C" w:rsidRPr="00CA7C6C" w:rsidRDefault="00CA7C6C" w:rsidP="00CA7C6C">
            <w:pPr>
              <w:tabs>
                <w:tab w:val="clear" w:pos="6000"/>
              </w:tabs>
              <w:autoSpaceDE/>
              <w:autoSpaceDN/>
              <w:adjustRightInd/>
              <w:spacing w:after="160" w:line="259" w:lineRule="auto"/>
              <w:ind w:left="0"/>
              <w:textAlignment w:val="auto"/>
            </w:pPr>
            <w:r w:rsidRPr="00CA7C6C">
              <w:t>Waar:</w:t>
            </w:r>
          </w:p>
        </w:tc>
        <w:tc>
          <w:tcPr>
            <w:tcW w:w="4020" w:type="dxa"/>
          </w:tcPr>
          <w:p w14:paraId="1D6EA87B" w14:textId="77777777" w:rsidR="00CA7C6C" w:rsidRPr="00CA7C6C" w:rsidRDefault="00CA7C6C" w:rsidP="00CA7C6C">
            <w:pPr>
              <w:tabs>
                <w:tab w:val="clear" w:pos="6000"/>
              </w:tabs>
              <w:autoSpaceDE/>
              <w:autoSpaceDN/>
              <w:adjustRightInd/>
              <w:spacing w:after="160" w:line="259" w:lineRule="auto"/>
              <w:ind w:left="0"/>
              <w:textAlignment w:val="auto"/>
            </w:pPr>
            <w:r w:rsidRPr="00CA7C6C">
              <w:t>Speellokaal of gymzaal</w:t>
            </w:r>
          </w:p>
        </w:tc>
      </w:tr>
      <w:tr w:rsidR="00CA7C6C" w:rsidRPr="00CA7C6C" w14:paraId="23A6EB79" w14:textId="77777777" w:rsidTr="00CA79DF">
        <w:tc>
          <w:tcPr>
            <w:tcW w:w="4020" w:type="dxa"/>
          </w:tcPr>
          <w:p w14:paraId="3AA01555" w14:textId="77777777" w:rsidR="00CA7C6C" w:rsidRPr="00CA7C6C" w:rsidRDefault="00CA7C6C" w:rsidP="00CA7C6C">
            <w:pPr>
              <w:tabs>
                <w:tab w:val="clear" w:pos="6000"/>
              </w:tabs>
              <w:autoSpaceDE/>
              <w:autoSpaceDN/>
              <w:adjustRightInd/>
              <w:spacing w:after="160" w:line="259" w:lineRule="auto"/>
              <w:ind w:left="0"/>
              <w:textAlignment w:val="auto"/>
            </w:pPr>
            <w:r w:rsidRPr="00CA7C6C">
              <w:t xml:space="preserve">Materialen uit de kist: </w:t>
            </w:r>
          </w:p>
        </w:tc>
        <w:tc>
          <w:tcPr>
            <w:tcW w:w="4020" w:type="dxa"/>
          </w:tcPr>
          <w:p w14:paraId="2A5F4355" w14:textId="16E2D3D3" w:rsidR="00CA7C6C" w:rsidRPr="00CA7C6C" w:rsidRDefault="00344919" w:rsidP="00CA7C6C">
            <w:pPr>
              <w:tabs>
                <w:tab w:val="clear" w:pos="6000"/>
              </w:tabs>
              <w:autoSpaceDE/>
              <w:autoSpaceDN/>
              <w:adjustRightInd/>
              <w:spacing w:after="160" w:line="259" w:lineRule="auto"/>
              <w:ind w:left="0"/>
              <w:textAlignment w:val="auto"/>
            </w:pPr>
            <w:r>
              <w:t>CD en Cd-speler, grote blauwe lap stof en haaienvin</w:t>
            </w:r>
          </w:p>
        </w:tc>
      </w:tr>
    </w:tbl>
    <w:p w14:paraId="013E205D" w14:textId="3A15BE07" w:rsidR="00C6064E" w:rsidRDefault="00C6064E" w:rsidP="00C6064E">
      <w:pPr>
        <w:tabs>
          <w:tab w:val="clear" w:pos="6000"/>
        </w:tabs>
        <w:autoSpaceDE/>
        <w:autoSpaceDN/>
        <w:adjustRightInd/>
        <w:spacing w:after="160" w:line="259" w:lineRule="auto"/>
        <w:ind w:left="0"/>
        <w:textAlignment w:val="auto"/>
      </w:pPr>
      <w:r>
        <w:t xml:space="preserve">Plak voorafgaand aan de les met </w:t>
      </w:r>
      <w:r w:rsidR="00AD46EF">
        <w:t>schilders tape</w:t>
      </w:r>
      <w:r>
        <w:t xml:space="preserve"> eventueel vaste dansplekjes in de zaal. </w:t>
      </w:r>
    </w:p>
    <w:p w14:paraId="476C310E" w14:textId="77777777" w:rsidR="00C6064E" w:rsidRDefault="00C6064E" w:rsidP="00C6064E">
      <w:pPr>
        <w:tabs>
          <w:tab w:val="clear" w:pos="6000"/>
        </w:tabs>
        <w:autoSpaceDE/>
        <w:autoSpaceDN/>
        <w:adjustRightInd/>
        <w:spacing w:after="160" w:line="259" w:lineRule="auto"/>
        <w:ind w:left="0"/>
        <w:textAlignment w:val="auto"/>
      </w:pPr>
      <w:r>
        <w:t>Gebruik ter illustratie het prentenboek.</w:t>
      </w:r>
    </w:p>
    <w:p w14:paraId="1CA2B271" w14:textId="0B8775CF" w:rsidR="00C6064E" w:rsidRDefault="00C6064E" w:rsidP="00344919">
      <w:pPr>
        <w:pStyle w:val="Kop2"/>
      </w:pPr>
      <w:bookmarkStart w:id="19" w:name="_Toc158715175"/>
      <w:r>
        <w:t>Lesbeschrijving</w:t>
      </w:r>
      <w:bookmarkEnd w:id="19"/>
    </w:p>
    <w:p w14:paraId="44578EDA" w14:textId="3BF565A2" w:rsidR="00C6064E" w:rsidRDefault="00C6064E" w:rsidP="003F5464">
      <w:pPr>
        <w:pStyle w:val="Standaard-Bold"/>
        <w:numPr>
          <w:ilvl w:val="0"/>
          <w:numId w:val="16"/>
        </w:numPr>
      </w:pPr>
      <w:r>
        <w:t>Opwarming (Voor en nadoen)</w:t>
      </w:r>
    </w:p>
    <w:p w14:paraId="6E100800" w14:textId="2CBB8BB9" w:rsidR="00C6064E" w:rsidRDefault="00C6064E" w:rsidP="00C6064E">
      <w:pPr>
        <w:tabs>
          <w:tab w:val="clear" w:pos="6000"/>
        </w:tabs>
        <w:autoSpaceDE/>
        <w:autoSpaceDN/>
        <w:adjustRightInd/>
        <w:spacing w:after="160" w:line="259" w:lineRule="auto"/>
        <w:ind w:left="0"/>
        <w:textAlignment w:val="auto"/>
      </w:pPr>
      <w:r>
        <w:t xml:space="preserve">Uit de mand is een grote blauwe lap stof tevoorschijn gekomen: dit is het water van de zee. De leerkracht legt de blauwe lap in een ronde vorm in het midden van de zaal. Met de leerlingen maak je hieromheen een grote kring. Maak bewegingen die het lichaam opwarmen en gebruik verschillende bewegingen.  Golvende bewegingen met armen, benen, hoofd, buik, rug en je hele lichaam; duiken als een dolfijn omhoog en omlaag, zwembewegingen op de </w:t>
      </w:r>
      <w:r w:rsidR="00B51B14">
        <w:t>plek, (</w:t>
      </w:r>
      <w:r>
        <w:t>schoolslag, borstcrawl, rugcrawl); watertrappelen, zinken en je neus dichtknijpen, zachtjes heen en weer drijven en wiebelen als een waterplantje, draaien als een draaikolk, springen in de branding over de schuimkoppen.</w:t>
      </w:r>
    </w:p>
    <w:p w14:paraId="780FDAC9" w14:textId="445B57A0" w:rsidR="00C6064E" w:rsidRDefault="00B51B14" w:rsidP="00C6064E">
      <w:pPr>
        <w:tabs>
          <w:tab w:val="clear" w:pos="6000"/>
        </w:tabs>
        <w:autoSpaceDE/>
        <w:autoSpaceDN/>
        <w:adjustRightInd/>
        <w:spacing w:after="160" w:line="259" w:lineRule="auto"/>
        <w:ind w:left="0"/>
        <w:textAlignment w:val="auto"/>
      </w:pPr>
      <w:r>
        <w:t>Cd-nummer</w:t>
      </w:r>
      <w:r w:rsidR="00C6064E">
        <w:t xml:space="preserve"> 13</w:t>
      </w:r>
    </w:p>
    <w:p w14:paraId="1A78F948" w14:textId="77777777" w:rsidR="00DB2AB6" w:rsidRDefault="00DB2AB6" w:rsidP="00C6064E">
      <w:pPr>
        <w:tabs>
          <w:tab w:val="clear" w:pos="6000"/>
        </w:tabs>
        <w:autoSpaceDE/>
        <w:autoSpaceDN/>
        <w:adjustRightInd/>
        <w:spacing w:after="160" w:line="259" w:lineRule="auto"/>
        <w:ind w:left="0"/>
        <w:textAlignment w:val="auto"/>
      </w:pPr>
    </w:p>
    <w:p w14:paraId="13495BB7" w14:textId="77777777" w:rsidR="00C6064E" w:rsidRPr="003F5464" w:rsidRDefault="00C6064E" w:rsidP="003F5464">
      <w:pPr>
        <w:pStyle w:val="Kop1"/>
      </w:pPr>
      <w:bookmarkStart w:id="20" w:name="_Toc158715176"/>
      <w:r w:rsidRPr="003F5464">
        <w:t>Kernopdracht; in de zee</w:t>
      </w:r>
      <w:bookmarkEnd w:id="20"/>
    </w:p>
    <w:p w14:paraId="0050375A" w14:textId="77777777" w:rsidR="00C6064E" w:rsidRDefault="00C6064E" w:rsidP="00C6064E">
      <w:pPr>
        <w:tabs>
          <w:tab w:val="clear" w:pos="6000"/>
        </w:tabs>
        <w:autoSpaceDE/>
        <w:autoSpaceDN/>
        <w:adjustRightInd/>
        <w:spacing w:after="160" w:line="259" w:lineRule="auto"/>
        <w:ind w:left="0"/>
        <w:textAlignment w:val="auto"/>
      </w:pPr>
    </w:p>
    <w:p w14:paraId="06246F49" w14:textId="77777777" w:rsidR="003F5464" w:rsidRDefault="00C6064E" w:rsidP="003F5464">
      <w:pPr>
        <w:pStyle w:val="Lijstalinea"/>
        <w:numPr>
          <w:ilvl w:val="0"/>
          <w:numId w:val="33"/>
        </w:numPr>
        <w:tabs>
          <w:tab w:val="clear" w:pos="6000"/>
        </w:tabs>
        <w:autoSpaceDE/>
        <w:autoSpaceDN/>
        <w:adjustRightInd/>
        <w:spacing w:after="160" w:line="259" w:lineRule="auto"/>
        <w:textAlignment w:val="auto"/>
      </w:pPr>
      <w:r>
        <w:lastRenderedPageBreak/>
        <w:t>We staan om de grote blauwe lap. Iedereen pakt het doek met twee handen vast. Samen maken we mooie golven in de zee. Hele zachte kalme golven, of wilde woeste golven, een orkaan? Lukt het ook om samen een draaikolk te maken? Of waterspetters?</w:t>
      </w:r>
    </w:p>
    <w:p w14:paraId="580D9FFE" w14:textId="7BF1CBCD" w:rsidR="00C6064E" w:rsidRDefault="00C6064E" w:rsidP="003F5464">
      <w:pPr>
        <w:pStyle w:val="Lijstalinea"/>
        <w:numPr>
          <w:ilvl w:val="0"/>
          <w:numId w:val="33"/>
        </w:numPr>
        <w:tabs>
          <w:tab w:val="clear" w:pos="6000"/>
        </w:tabs>
        <w:autoSpaceDE/>
        <w:autoSpaceDN/>
        <w:adjustRightInd/>
        <w:spacing w:after="160" w:line="259" w:lineRule="auto"/>
        <w:textAlignment w:val="auto"/>
      </w:pPr>
      <w:r>
        <w:t xml:space="preserve">De helft van de kinderen gaat nu zitten op de bank. Wie durft er onder water te zwemmen? Per twee of drie leerlingen mogen ze met hun eigen zwembewegingen onder de golvende lap doordansen. Als iedereen is geweest, wissel je om van helft. </w:t>
      </w:r>
    </w:p>
    <w:p w14:paraId="1DBFB37C" w14:textId="7013AB37" w:rsidR="00C6064E" w:rsidRDefault="00B51B14" w:rsidP="00C6064E">
      <w:pPr>
        <w:tabs>
          <w:tab w:val="clear" w:pos="6000"/>
        </w:tabs>
        <w:autoSpaceDE/>
        <w:autoSpaceDN/>
        <w:adjustRightInd/>
        <w:spacing w:after="160" w:line="259" w:lineRule="auto"/>
        <w:ind w:left="0"/>
        <w:textAlignment w:val="auto"/>
      </w:pPr>
      <w:r>
        <w:t>Cd-nummer</w:t>
      </w:r>
      <w:r w:rsidR="00C6064E">
        <w:t xml:space="preserve"> 14</w:t>
      </w:r>
    </w:p>
    <w:p w14:paraId="44795DD3" w14:textId="77777777" w:rsidR="003F5464" w:rsidRDefault="00C6064E" w:rsidP="003F5464">
      <w:pPr>
        <w:pStyle w:val="Lijstalinea"/>
        <w:numPr>
          <w:ilvl w:val="0"/>
          <w:numId w:val="33"/>
        </w:numPr>
        <w:tabs>
          <w:tab w:val="clear" w:pos="6000"/>
        </w:tabs>
        <w:autoSpaceDE/>
        <w:autoSpaceDN/>
        <w:adjustRightInd/>
        <w:spacing w:after="160" w:line="259" w:lineRule="auto"/>
        <w:textAlignment w:val="auto"/>
      </w:pPr>
      <w:r>
        <w:t>Help, een haai!</w:t>
      </w:r>
      <w:r w:rsidR="003F5464">
        <w:t xml:space="preserve"> </w:t>
      </w:r>
    </w:p>
    <w:p w14:paraId="0B260A5A" w14:textId="3AAA3893" w:rsidR="00C6064E" w:rsidRDefault="00C6064E" w:rsidP="003F5464">
      <w:pPr>
        <w:pStyle w:val="Lijstalinea"/>
        <w:tabs>
          <w:tab w:val="clear" w:pos="6000"/>
        </w:tabs>
        <w:autoSpaceDE/>
        <w:autoSpaceDN/>
        <w:adjustRightInd/>
        <w:spacing w:after="160" w:line="259" w:lineRule="auto"/>
        <w:textAlignment w:val="auto"/>
      </w:pPr>
      <w:r>
        <w:t xml:space="preserve">Knoop het doek vast aan het klimrek. Nu golft alleen de leerkracht nog met het doek (of twee oudste kleuters). Alle kinderen mogen zwemmen, golven, spelen, in het water, onder de lap door, en door de hele zaal. Zwem je liever alsof je een dolfijn of zeemeermin of ander </w:t>
      </w:r>
      <w:r w:rsidR="00B51B14">
        <w:t>zeedier ben</w:t>
      </w:r>
      <w:r>
        <w:t xml:space="preserve"> dan mag dat natuurlijk ook! De leerkracht kiest 1 haai uit: dit kind mag de haaienvin aan. Hi</w:t>
      </w:r>
      <w:r w:rsidR="00B51B14">
        <w:t>j</w:t>
      </w:r>
      <w:r>
        <w:t>/zij probeert de andere kinderen pakken te krijgen. Let op: rennen gaat niet in de zee, zwemmen wel. Ben je getikt? Dan maak je van jezelf een “onderwaterstandbeeld”.</w:t>
      </w:r>
    </w:p>
    <w:p w14:paraId="25FED0BD" w14:textId="2CBC2766" w:rsidR="00C6064E" w:rsidRDefault="00B51B14" w:rsidP="00C6064E">
      <w:pPr>
        <w:tabs>
          <w:tab w:val="clear" w:pos="6000"/>
        </w:tabs>
        <w:autoSpaceDE/>
        <w:autoSpaceDN/>
        <w:adjustRightInd/>
        <w:spacing w:after="160" w:line="259" w:lineRule="auto"/>
        <w:ind w:left="0"/>
        <w:textAlignment w:val="auto"/>
      </w:pPr>
      <w:r>
        <w:t>Cd-nummer</w:t>
      </w:r>
      <w:r w:rsidR="00C6064E">
        <w:t xml:space="preserve"> 15</w:t>
      </w:r>
    </w:p>
    <w:p w14:paraId="3B9ABBE6" w14:textId="77777777" w:rsidR="00C6064E" w:rsidRDefault="00C6064E" w:rsidP="003F5464">
      <w:pPr>
        <w:pStyle w:val="Kop2"/>
      </w:pPr>
      <w:bookmarkStart w:id="21" w:name="_Toc158715177"/>
      <w:r>
        <w:t>Extra opdracht: De branding</w:t>
      </w:r>
      <w:bookmarkEnd w:id="21"/>
      <w:r>
        <w:t xml:space="preserve"> </w:t>
      </w:r>
    </w:p>
    <w:p w14:paraId="3A274D35" w14:textId="77777777" w:rsidR="00C6064E" w:rsidRDefault="00C6064E" w:rsidP="00C6064E">
      <w:pPr>
        <w:tabs>
          <w:tab w:val="clear" w:pos="6000"/>
        </w:tabs>
        <w:autoSpaceDE/>
        <w:autoSpaceDN/>
        <w:adjustRightInd/>
        <w:spacing w:after="160" w:line="259" w:lineRule="auto"/>
        <w:ind w:left="0"/>
        <w:textAlignment w:val="auto"/>
      </w:pPr>
    </w:p>
    <w:p w14:paraId="08DABC57" w14:textId="18A489CB" w:rsidR="00234AD7" w:rsidRDefault="00C6064E" w:rsidP="00C6064E">
      <w:pPr>
        <w:tabs>
          <w:tab w:val="clear" w:pos="6000"/>
        </w:tabs>
        <w:autoSpaceDE/>
        <w:autoSpaceDN/>
        <w:adjustRightInd/>
        <w:spacing w:after="160" w:line="259" w:lineRule="auto"/>
        <w:ind w:left="0"/>
        <w:textAlignment w:val="auto"/>
      </w:pPr>
      <w:r>
        <w:t xml:space="preserve">De blauwe lap hangt vast aan het klimrek. De leerkracht golft het water. De leerlingen staan aan de zijkant van het speellokaal (op het strand langs het water). De leerkracht beweegt de lap van dichtbij het klimrek naar de kinderen toe 9met golvende bewegingen. </w:t>
      </w:r>
      <w:r w:rsidR="00B51B14">
        <w:t>Vlak bij</w:t>
      </w:r>
      <w:r>
        <w:t xml:space="preserve"> de kinderen spoelen de golven aan, de kinderen lopen/springen/dribbelen gauw naar achteren om niet nat te worden. De golven in de branding zijn soms groot, soms klein, soms komt het water snel, soms kabbelt het rustig. Speel dus met de lap van achter naar voren, hoog en laag.</w:t>
      </w:r>
    </w:p>
    <w:p w14:paraId="17210751" w14:textId="107103DC" w:rsidR="00C6064E" w:rsidRDefault="00C6064E" w:rsidP="00234AD7">
      <w:pPr>
        <w:pStyle w:val="Standaard-Bold"/>
        <w:numPr>
          <w:ilvl w:val="0"/>
          <w:numId w:val="16"/>
        </w:numPr>
      </w:pPr>
      <w:r>
        <w:t>3. Kernopdracht: drijven en elkaar helpen</w:t>
      </w:r>
    </w:p>
    <w:p w14:paraId="6A90A45E" w14:textId="0B271E44" w:rsidR="00C6064E" w:rsidRDefault="00C6064E" w:rsidP="00C6064E">
      <w:pPr>
        <w:tabs>
          <w:tab w:val="clear" w:pos="6000"/>
        </w:tabs>
        <w:autoSpaceDE/>
        <w:autoSpaceDN/>
        <w:adjustRightInd/>
        <w:spacing w:after="160" w:line="259" w:lineRule="auto"/>
        <w:ind w:left="0"/>
        <w:textAlignment w:val="auto"/>
      </w:pPr>
      <w:r>
        <w:t>Woeste Willem schaamde zich er een klein beetje voor: hij was een stoere zeerover maar kon niet zwemmen. Frank had gelukkig een mooie oplossing! Een grote zwemband in de vorm van een schildpad!</w:t>
      </w:r>
    </w:p>
    <w:p w14:paraId="49FE9A3E" w14:textId="08DA03CE" w:rsidR="00C6064E" w:rsidRDefault="00C6064E" w:rsidP="006821F1">
      <w:pPr>
        <w:pStyle w:val="Lijstalinea"/>
        <w:numPr>
          <w:ilvl w:val="0"/>
          <w:numId w:val="34"/>
        </w:numPr>
        <w:tabs>
          <w:tab w:val="clear" w:pos="6000"/>
        </w:tabs>
        <w:autoSpaceDE/>
        <w:autoSpaceDN/>
        <w:adjustRightInd/>
        <w:spacing w:after="160" w:line="259" w:lineRule="auto"/>
        <w:textAlignment w:val="auto"/>
      </w:pPr>
      <w:r>
        <w:t xml:space="preserve">We gaan allemaal liggen op een eigen plekje op onze rug. Sluit je ogen en beeld jezelf in dat je dobbert en drijft op het water op een grote opblaasschildpad. We wiebelen zachtjes heen en weer. Als je drijft wordt alles aan je lichaam heel erg licht. Laat je arm maar eens </w:t>
      </w:r>
      <w:r w:rsidR="00B51B14">
        <w:t>omhoogdrijven</w:t>
      </w:r>
      <w:r>
        <w:t>, je andere arm, dan je benen of alleen je bovenlijf. De leerkracht loop rond en noemt steeds een ander lichaamsdeel wat mag drijven: dat lichaamsdeel beweegt en komt met een zachte golvende beweging een stukje omhoog.</w:t>
      </w:r>
    </w:p>
    <w:p w14:paraId="47700C2C" w14:textId="1469C5D8" w:rsidR="00C6064E" w:rsidRDefault="00C6064E" w:rsidP="006821F1">
      <w:pPr>
        <w:pStyle w:val="Lijstalinea"/>
        <w:numPr>
          <w:ilvl w:val="0"/>
          <w:numId w:val="34"/>
        </w:numPr>
        <w:tabs>
          <w:tab w:val="clear" w:pos="6000"/>
        </w:tabs>
        <w:autoSpaceDE/>
        <w:autoSpaceDN/>
        <w:adjustRightInd/>
        <w:spacing w:after="160" w:line="259" w:lineRule="auto"/>
        <w:textAlignment w:val="auto"/>
      </w:pPr>
      <w:r>
        <w:t xml:space="preserve">In tweetallen: de leerkracht doet het eerst met een leerling voor. De leerlinge ligt op de grond te dobberen en te drijven en maakt zichzelf heel loom en ontspannen, net alsof je slaapt. De leerkracht tilt 1 lichaamsdeel </w:t>
      </w:r>
      <w:r w:rsidR="00B51B14">
        <w:t>op en</w:t>
      </w:r>
      <w:r>
        <w:t xml:space="preserve"> wiegt dat zachtjes heen en weer. En leg het voorzichtig weer neer. Probeer dat ook met andere lichaamsdelen. Alle kinderen gaan in tweetallen aan de slag, de leerkracht begeleidt verbaal en helpt waar nodig.  Wissel na een tijdje op. Dit is een mooie ontspanningsoefening. Voor sommige kinderen is het erg lastig om ‘los’ te laten. Het gaat in deze opdracht dan ook vooral om vriendelijke en respectvol fysiek contact te maken.</w:t>
      </w:r>
    </w:p>
    <w:p w14:paraId="6FE3E1FC" w14:textId="008C4640" w:rsidR="00FC7EAE" w:rsidRDefault="00B51B14" w:rsidP="00C6064E">
      <w:pPr>
        <w:tabs>
          <w:tab w:val="clear" w:pos="6000"/>
        </w:tabs>
        <w:autoSpaceDE/>
        <w:autoSpaceDN/>
        <w:adjustRightInd/>
        <w:spacing w:after="160" w:line="259" w:lineRule="auto"/>
        <w:ind w:left="0"/>
        <w:textAlignment w:val="auto"/>
      </w:pPr>
      <w:r>
        <w:t>Cd-nummer</w:t>
      </w:r>
      <w:r w:rsidR="00C6064E">
        <w:t xml:space="preserve"> 16</w:t>
      </w:r>
    </w:p>
    <w:p w14:paraId="56F2B7D7" w14:textId="4003F633" w:rsidR="00C6064E" w:rsidRDefault="00C6064E" w:rsidP="006821F1">
      <w:pPr>
        <w:pStyle w:val="Standaard-Bold"/>
        <w:numPr>
          <w:ilvl w:val="0"/>
          <w:numId w:val="32"/>
        </w:numPr>
      </w:pPr>
      <w:r>
        <w:t>Afsluiting</w:t>
      </w:r>
      <w:r>
        <w:tab/>
      </w:r>
    </w:p>
    <w:p w14:paraId="55FFCE7E" w14:textId="385474C2" w:rsidR="00234AD7" w:rsidRDefault="00C6064E" w:rsidP="00C6064E">
      <w:pPr>
        <w:tabs>
          <w:tab w:val="clear" w:pos="6000"/>
        </w:tabs>
        <w:autoSpaceDE/>
        <w:autoSpaceDN/>
        <w:adjustRightInd/>
        <w:spacing w:after="160" w:line="259" w:lineRule="auto"/>
        <w:ind w:left="0"/>
        <w:textAlignment w:val="auto"/>
      </w:pPr>
      <w:r>
        <w:t>Iedereen rekt zich lekker ui</w:t>
      </w:r>
      <w:r w:rsidR="00142648">
        <w:t>t</w:t>
      </w:r>
      <w:r>
        <w:t xml:space="preserve">! Kom maar staan en maak een mooie buiging. Applaus! Bespreek met de leerlingen wat ze deze les leuk, bijzonder, grappig, prettig of misschien wel onprettig vonden. </w:t>
      </w:r>
    </w:p>
    <w:p w14:paraId="50256E08" w14:textId="77777777" w:rsidR="00FC7EAE" w:rsidRDefault="00FC7EAE" w:rsidP="00C6064E">
      <w:pPr>
        <w:tabs>
          <w:tab w:val="clear" w:pos="6000"/>
        </w:tabs>
        <w:autoSpaceDE/>
        <w:autoSpaceDN/>
        <w:adjustRightInd/>
        <w:spacing w:after="160" w:line="259" w:lineRule="auto"/>
        <w:ind w:left="0"/>
        <w:textAlignment w:val="auto"/>
      </w:pPr>
    </w:p>
    <w:p w14:paraId="2540BB19" w14:textId="77777777" w:rsidR="00FC7EAE" w:rsidRDefault="00FC7EAE" w:rsidP="00C6064E">
      <w:pPr>
        <w:tabs>
          <w:tab w:val="clear" w:pos="6000"/>
        </w:tabs>
        <w:autoSpaceDE/>
        <w:autoSpaceDN/>
        <w:adjustRightInd/>
        <w:spacing w:after="160" w:line="259" w:lineRule="auto"/>
        <w:ind w:left="0"/>
        <w:textAlignment w:val="auto"/>
      </w:pPr>
    </w:p>
    <w:p w14:paraId="71AFA82F" w14:textId="77777777" w:rsidR="00FC7EAE" w:rsidRDefault="00FC7EAE" w:rsidP="00C6064E">
      <w:pPr>
        <w:tabs>
          <w:tab w:val="clear" w:pos="6000"/>
        </w:tabs>
        <w:autoSpaceDE/>
        <w:autoSpaceDN/>
        <w:adjustRightInd/>
        <w:spacing w:after="160" w:line="259" w:lineRule="auto"/>
        <w:ind w:left="0"/>
        <w:textAlignment w:val="auto"/>
      </w:pPr>
    </w:p>
    <w:p w14:paraId="350B5B82" w14:textId="77777777" w:rsidR="00FC7EAE" w:rsidRDefault="00FC7EAE" w:rsidP="00C6064E">
      <w:pPr>
        <w:tabs>
          <w:tab w:val="clear" w:pos="6000"/>
        </w:tabs>
        <w:autoSpaceDE/>
        <w:autoSpaceDN/>
        <w:adjustRightInd/>
        <w:spacing w:after="160" w:line="259" w:lineRule="auto"/>
        <w:ind w:left="0"/>
        <w:textAlignment w:val="auto"/>
      </w:pPr>
    </w:p>
    <w:p w14:paraId="2B91DF5F" w14:textId="77777777" w:rsidR="00FC7EAE" w:rsidRDefault="00FC7EAE" w:rsidP="00C6064E">
      <w:pPr>
        <w:tabs>
          <w:tab w:val="clear" w:pos="6000"/>
        </w:tabs>
        <w:autoSpaceDE/>
        <w:autoSpaceDN/>
        <w:adjustRightInd/>
        <w:spacing w:after="160" w:line="259" w:lineRule="auto"/>
        <w:ind w:left="0"/>
        <w:textAlignment w:val="auto"/>
      </w:pPr>
    </w:p>
    <w:p w14:paraId="403B308F" w14:textId="77777777" w:rsidR="00FC7EAE" w:rsidRDefault="00FC7EAE" w:rsidP="00C6064E">
      <w:pPr>
        <w:tabs>
          <w:tab w:val="clear" w:pos="6000"/>
        </w:tabs>
        <w:autoSpaceDE/>
        <w:autoSpaceDN/>
        <w:adjustRightInd/>
        <w:spacing w:after="160" w:line="259" w:lineRule="auto"/>
        <w:ind w:left="0"/>
        <w:textAlignment w:val="auto"/>
      </w:pPr>
    </w:p>
    <w:p w14:paraId="7DC115AC" w14:textId="77777777" w:rsidR="00FC7EAE" w:rsidRDefault="00FC7EAE" w:rsidP="00C6064E">
      <w:pPr>
        <w:tabs>
          <w:tab w:val="clear" w:pos="6000"/>
        </w:tabs>
        <w:autoSpaceDE/>
        <w:autoSpaceDN/>
        <w:adjustRightInd/>
        <w:spacing w:after="160" w:line="259" w:lineRule="auto"/>
        <w:ind w:left="0"/>
        <w:textAlignment w:val="auto"/>
      </w:pPr>
    </w:p>
    <w:p w14:paraId="2DB5DCF2" w14:textId="77777777" w:rsidR="00FC7EAE" w:rsidRDefault="00FC7EAE" w:rsidP="00C6064E">
      <w:pPr>
        <w:tabs>
          <w:tab w:val="clear" w:pos="6000"/>
        </w:tabs>
        <w:autoSpaceDE/>
        <w:autoSpaceDN/>
        <w:adjustRightInd/>
        <w:spacing w:after="160" w:line="259" w:lineRule="auto"/>
        <w:ind w:left="0"/>
        <w:textAlignment w:val="auto"/>
      </w:pPr>
    </w:p>
    <w:p w14:paraId="0DFE6B66" w14:textId="77777777" w:rsidR="00FC7EAE" w:rsidRDefault="00FC7EAE" w:rsidP="00C6064E">
      <w:pPr>
        <w:tabs>
          <w:tab w:val="clear" w:pos="6000"/>
        </w:tabs>
        <w:autoSpaceDE/>
        <w:autoSpaceDN/>
        <w:adjustRightInd/>
        <w:spacing w:after="160" w:line="259" w:lineRule="auto"/>
        <w:ind w:left="0"/>
        <w:textAlignment w:val="auto"/>
      </w:pPr>
    </w:p>
    <w:p w14:paraId="40D6D4B4" w14:textId="77777777" w:rsidR="00FC7EAE" w:rsidRDefault="00FC7EAE" w:rsidP="00C6064E">
      <w:pPr>
        <w:tabs>
          <w:tab w:val="clear" w:pos="6000"/>
        </w:tabs>
        <w:autoSpaceDE/>
        <w:autoSpaceDN/>
        <w:adjustRightInd/>
        <w:spacing w:after="160" w:line="259" w:lineRule="auto"/>
        <w:ind w:left="0"/>
        <w:textAlignment w:val="auto"/>
      </w:pPr>
    </w:p>
    <w:p w14:paraId="0DF667CE" w14:textId="77777777" w:rsidR="00FC7EAE" w:rsidRDefault="00FC7EAE" w:rsidP="00C6064E">
      <w:pPr>
        <w:tabs>
          <w:tab w:val="clear" w:pos="6000"/>
        </w:tabs>
        <w:autoSpaceDE/>
        <w:autoSpaceDN/>
        <w:adjustRightInd/>
        <w:spacing w:after="160" w:line="259" w:lineRule="auto"/>
        <w:ind w:left="0"/>
        <w:textAlignment w:val="auto"/>
      </w:pPr>
    </w:p>
    <w:p w14:paraId="29040FCA" w14:textId="77777777" w:rsidR="00FC7EAE" w:rsidRDefault="00FC7EAE" w:rsidP="00C6064E">
      <w:pPr>
        <w:tabs>
          <w:tab w:val="clear" w:pos="6000"/>
        </w:tabs>
        <w:autoSpaceDE/>
        <w:autoSpaceDN/>
        <w:adjustRightInd/>
        <w:spacing w:after="160" w:line="259" w:lineRule="auto"/>
        <w:ind w:left="0"/>
        <w:textAlignment w:val="auto"/>
      </w:pPr>
    </w:p>
    <w:p w14:paraId="446E6873" w14:textId="77777777" w:rsidR="00FC7EAE" w:rsidRDefault="00FC7EAE" w:rsidP="00C6064E">
      <w:pPr>
        <w:tabs>
          <w:tab w:val="clear" w:pos="6000"/>
        </w:tabs>
        <w:autoSpaceDE/>
        <w:autoSpaceDN/>
        <w:adjustRightInd/>
        <w:spacing w:after="160" w:line="259" w:lineRule="auto"/>
        <w:ind w:left="0"/>
        <w:textAlignment w:val="auto"/>
      </w:pPr>
    </w:p>
    <w:p w14:paraId="3FF89B78" w14:textId="77777777" w:rsidR="00FC7EAE" w:rsidRDefault="00FC7EAE" w:rsidP="00C6064E">
      <w:pPr>
        <w:tabs>
          <w:tab w:val="clear" w:pos="6000"/>
        </w:tabs>
        <w:autoSpaceDE/>
        <w:autoSpaceDN/>
        <w:adjustRightInd/>
        <w:spacing w:after="160" w:line="259" w:lineRule="auto"/>
        <w:ind w:left="0"/>
        <w:textAlignment w:val="auto"/>
      </w:pPr>
    </w:p>
    <w:p w14:paraId="73250145" w14:textId="77777777" w:rsidR="00FC7EAE" w:rsidRDefault="00FC7EAE" w:rsidP="00C6064E">
      <w:pPr>
        <w:tabs>
          <w:tab w:val="clear" w:pos="6000"/>
        </w:tabs>
        <w:autoSpaceDE/>
        <w:autoSpaceDN/>
        <w:adjustRightInd/>
        <w:spacing w:after="160" w:line="259" w:lineRule="auto"/>
        <w:ind w:left="0"/>
        <w:textAlignment w:val="auto"/>
      </w:pPr>
    </w:p>
    <w:p w14:paraId="5ED6F463" w14:textId="77777777" w:rsidR="00FC7EAE" w:rsidRDefault="00FC7EAE" w:rsidP="00C6064E">
      <w:pPr>
        <w:tabs>
          <w:tab w:val="clear" w:pos="6000"/>
        </w:tabs>
        <w:autoSpaceDE/>
        <w:autoSpaceDN/>
        <w:adjustRightInd/>
        <w:spacing w:after="160" w:line="259" w:lineRule="auto"/>
        <w:ind w:left="0"/>
        <w:textAlignment w:val="auto"/>
      </w:pPr>
    </w:p>
    <w:p w14:paraId="455D14AA" w14:textId="77777777" w:rsidR="00FC7EAE" w:rsidRDefault="00FC7EAE" w:rsidP="00C6064E">
      <w:pPr>
        <w:tabs>
          <w:tab w:val="clear" w:pos="6000"/>
        </w:tabs>
        <w:autoSpaceDE/>
        <w:autoSpaceDN/>
        <w:adjustRightInd/>
        <w:spacing w:after="160" w:line="259" w:lineRule="auto"/>
        <w:ind w:left="0"/>
        <w:textAlignment w:val="auto"/>
      </w:pPr>
    </w:p>
    <w:p w14:paraId="4012B316" w14:textId="77777777" w:rsidR="00FC7EAE" w:rsidRDefault="00FC7EAE" w:rsidP="00C6064E">
      <w:pPr>
        <w:tabs>
          <w:tab w:val="clear" w:pos="6000"/>
        </w:tabs>
        <w:autoSpaceDE/>
        <w:autoSpaceDN/>
        <w:adjustRightInd/>
        <w:spacing w:after="160" w:line="259" w:lineRule="auto"/>
        <w:ind w:left="0"/>
        <w:textAlignment w:val="auto"/>
      </w:pPr>
    </w:p>
    <w:p w14:paraId="7D2492A7" w14:textId="77777777" w:rsidR="00FC7EAE" w:rsidRDefault="00FC7EAE" w:rsidP="00C6064E">
      <w:pPr>
        <w:tabs>
          <w:tab w:val="clear" w:pos="6000"/>
        </w:tabs>
        <w:autoSpaceDE/>
        <w:autoSpaceDN/>
        <w:adjustRightInd/>
        <w:spacing w:after="160" w:line="259" w:lineRule="auto"/>
        <w:ind w:left="0"/>
        <w:textAlignment w:val="auto"/>
      </w:pPr>
    </w:p>
    <w:p w14:paraId="4DDE7BB0" w14:textId="77777777" w:rsidR="00FC7EAE" w:rsidRDefault="00FC7EAE" w:rsidP="00C6064E">
      <w:pPr>
        <w:tabs>
          <w:tab w:val="clear" w:pos="6000"/>
        </w:tabs>
        <w:autoSpaceDE/>
        <w:autoSpaceDN/>
        <w:adjustRightInd/>
        <w:spacing w:after="160" w:line="259" w:lineRule="auto"/>
        <w:ind w:left="0"/>
        <w:textAlignment w:val="auto"/>
      </w:pPr>
    </w:p>
    <w:p w14:paraId="74526C7B" w14:textId="77777777" w:rsidR="00FC7EAE" w:rsidRDefault="00FC7EAE" w:rsidP="00C6064E">
      <w:pPr>
        <w:tabs>
          <w:tab w:val="clear" w:pos="6000"/>
        </w:tabs>
        <w:autoSpaceDE/>
        <w:autoSpaceDN/>
        <w:adjustRightInd/>
        <w:spacing w:after="160" w:line="259" w:lineRule="auto"/>
        <w:ind w:left="0"/>
        <w:textAlignment w:val="auto"/>
      </w:pPr>
    </w:p>
    <w:p w14:paraId="5F0DBE7E" w14:textId="77777777" w:rsidR="00FC7EAE" w:rsidRDefault="00FC7EAE" w:rsidP="00C6064E">
      <w:pPr>
        <w:tabs>
          <w:tab w:val="clear" w:pos="6000"/>
        </w:tabs>
        <w:autoSpaceDE/>
        <w:autoSpaceDN/>
        <w:adjustRightInd/>
        <w:spacing w:after="160" w:line="259" w:lineRule="auto"/>
        <w:ind w:left="0"/>
        <w:textAlignment w:val="auto"/>
      </w:pPr>
    </w:p>
    <w:p w14:paraId="472656CC" w14:textId="77777777" w:rsidR="00FC7EAE" w:rsidRDefault="00FC7EAE" w:rsidP="00C6064E">
      <w:pPr>
        <w:tabs>
          <w:tab w:val="clear" w:pos="6000"/>
        </w:tabs>
        <w:autoSpaceDE/>
        <w:autoSpaceDN/>
        <w:adjustRightInd/>
        <w:spacing w:after="160" w:line="259" w:lineRule="auto"/>
        <w:ind w:left="0"/>
        <w:textAlignment w:val="auto"/>
      </w:pPr>
    </w:p>
    <w:p w14:paraId="46E42B06" w14:textId="77777777" w:rsidR="00FC7EAE" w:rsidRDefault="00FC7EAE" w:rsidP="00C6064E">
      <w:pPr>
        <w:tabs>
          <w:tab w:val="clear" w:pos="6000"/>
        </w:tabs>
        <w:autoSpaceDE/>
        <w:autoSpaceDN/>
        <w:adjustRightInd/>
        <w:spacing w:after="160" w:line="259" w:lineRule="auto"/>
        <w:ind w:left="0"/>
        <w:textAlignment w:val="auto"/>
      </w:pPr>
    </w:p>
    <w:p w14:paraId="3AA9F94B" w14:textId="77777777" w:rsidR="00645581" w:rsidRDefault="00645581" w:rsidP="00C6064E">
      <w:pPr>
        <w:tabs>
          <w:tab w:val="clear" w:pos="6000"/>
        </w:tabs>
        <w:autoSpaceDE/>
        <w:autoSpaceDN/>
        <w:adjustRightInd/>
        <w:spacing w:after="160" w:line="259" w:lineRule="auto"/>
        <w:ind w:left="0"/>
        <w:textAlignment w:val="auto"/>
      </w:pPr>
    </w:p>
    <w:p w14:paraId="590B3F18" w14:textId="77777777" w:rsidR="00645581" w:rsidRDefault="00645581" w:rsidP="00C6064E">
      <w:pPr>
        <w:tabs>
          <w:tab w:val="clear" w:pos="6000"/>
        </w:tabs>
        <w:autoSpaceDE/>
        <w:autoSpaceDN/>
        <w:adjustRightInd/>
        <w:spacing w:after="160" w:line="259" w:lineRule="auto"/>
        <w:ind w:left="0"/>
        <w:textAlignment w:val="auto"/>
      </w:pPr>
    </w:p>
    <w:p w14:paraId="1C3EFF84" w14:textId="77777777" w:rsidR="00645581" w:rsidRDefault="00645581" w:rsidP="00C6064E">
      <w:pPr>
        <w:tabs>
          <w:tab w:val="clear" w:pos="6000"/>
        </w:tabs>
        <w:autoSpaceDE/>
        <w:autoSpaceDN/>
        <w:adjustRightInd/>
        <w:spacing w:after="160" w:line="259" w:lineRule="auto"/>
        <w:ind w:left="0"/>
        <w:textAlignment w:val="auto"/>
      </w:pPr>
    </w:p>
    <w:p w14:paraId="3BB3D34D" w14:textId="77777777" w:rsidR="00645581" w:rsidRDefault="00645581" w:rsidP="00C6064E">
      <w:pPr>
        <w:tabs>
          <w:tab w:val="clear" w:pos="6000"/>
        </w:tabs>
        <w:autoSpaceDE/>
        <w:autoSpaceDN/>
        <w:adjustRightInd/>
        <w:spacing w:after="160" w:line="259" w:lineRule="auto"/>
        <w:ind w:left="0"/>
        <w:textAlignment w:val="auto"/>
      </w:pPr>
    </w:p>
    <w:p w14:paraId="22751671" w14:textId="77777777" w:rsidR="00645581" w:rsidRDefault="00645581" w:rsidP="00C6064E">
      <w:pPr>
        <w:tabs>
          <w:tab w:val="clear" w:pos="6000"/>
        </w:tabs>
        <w:autoSpaceDE/>
        <w:autoSpaceDN/>
        <w:adjustRightInd/>
        <w:spacing w:after="160" w:line="259" w:lineRule="auto"/>
        <w:ind w:left="0"/>
        <w:textAlignment w:val="auto"/>
      </w:pPr>
    </w:p>
    <w:p w14:paraId="62E77DDE" w14:textId="77777777" w:rsidR="00645581" w:rsidRDefault="00645581" w:rsidP="00C6064E">
      <w:pPr>
        <w:tabs>
          <w:tab w:val="clear" w:pos="6000"/>
        </w:tabs>
        <w:autoSpaceDE/>
        <w:autoSpaceDN/>
        <w:adjustRightInd/>
        <w:spacing w:after="160" w:line="259" w:lineRule="auto"/>
        <w:ind w:left="0"/>
        <w:textAlignment w:val="auto"/>
      </w:pPr>
    </w:p>
    <w:p w14:paraId="293F36C5" w14:textId="77777777" w:rsidR="00645581" w:rsidRDefault="00645581" w:rsidP="00C6064E">
      <w:pPr>
        <w:tabs>
          <w:tab w:val="clear" w:pos="6000"/>
        </w:tabs>
        <w:autoSpaceDE/>
        <w:autoSpaceDN/>
        <w:adjustRightInd/>
        <w:spacing w:after="160" w:line="259" w:lineRule="auto"/>
        <w:ind w:left="0"/>
        <w:textAlignment w:val="auto"/>
      </w:pPr>
    </w:p>
    <w:p w14:paraId="27567F05" w14:textId="02D66F32" w:rsidR="00C6064E" w:rsidRDefault="00C6064E" w:rsidP="00C6064E">
      <w:pPr>
        <w:tabs>
          <w:tab w:val="clear" w:pos="6000"/>
        </w:tabs>
        <w:autoSpaceDE/>
        <w:autoSpaceDN/>
        <w:adjustRightInd/>
        <w:spacing w:after="160" w:line="259" w:lineRule="auto"/>
        <w:ind w:left="0"/>
        <w:textAlignment w:val="auto"/>
      </w:pPr>
      <w:r>
        <w:t>Deze leskist ‘Woeste Willem</w:t>
      </w:r>
      <w:r w:rsidR="00B51B14">
        <w:t>’ is</w:t>
      </w:r>
      <w:r>
        <w:t xml:space="preserve"> ontwikkeld door Tineke van Calster en Juul Noppers.</w:t>
      </w:r>
    </w:p>
    <w:p w14:paraId="3C53AA60" w14:textId="77777777" w:rsidR="00C6064E" w:rsidRDefault="00C6064E" w:rsidP="00C6064E">
      <w:pPr>
        <w:tabs>
          <w:tab w:val="clear" w:pos="6000"/>
        </w:tabs>
        <w:autoSpaceDE/>
        <w:autoSpaceDN/>
        <w:adjustRightInd/>
        <w:spacing w:after="160" w:line="259" w:lineRule="auto"/>
        <w:ind w:left="0"/>
        <w:textAlignment w:val="auto"/>
      </w:pPr>
      <w:r>
        <w:t xml:space="preserve">Met dank aan </w:t>
      </w:r>
    </w:p>
    <w:p w14:paraId="70BBEA42" w14:textId="77777777" w:rsidR="00C6064E" w:rsidRDefault="00C6064E" w:rsidP="00C6064E">
      <w:pPr>
        <w:tabs>
          <w:tab w:val="clear" w:pos="6000"/>
        </w:tabs>
        <w:autoSpaceDE/>
        <w:autoSpaceDN/>
        <w:adjustRightInd/>
        <w:spacing w:after="160" w:line="259" w:lineRule="auto"/>
        <w:ind w:left="0"/>
        <w:textAlignment w:val="auto"/>
      </w:pPr>
      <w:r>
        <w:t xml:space="preserve">Clara Elders voor het bedenken en maken van alle materialen en uitgeverij Lemniscaat en Ingrid en Dieter Schubert voor de toestemming om dit fantastische boek als inspiratiebron te mogen gebruiken!     </w:t>
      </w:r>
    </w:p>
    <w:p w14:paraId="7416C775" w14:textId="77777777" w:rsidR="00C6064E" w:rsidRDefault="00C6064E" w:rsidP="00C6064E">
      <w:pPr>
        <w:tabs>
          <w:tab w:val="clear" w:pos="6000"/>
        </w:tabs>
        <w:autoSpaceDE/>
        <w:autoSpaceDN/>
        <w:adjustRightInd/>
        <w:spacing w:after="160" w:line="259" w:lineRule="auto"/>
        <w:ind w:left="0"/>
        <w:textAlignment w:val="auto"/>
      </w:pPr>
    </w:p>
    <w:p w14:paraId="0595D689" w14:textId="77777777" w:rsidR="00C6064E" w:rsidRDefault="00C6064E" w:rsidP="00062220">
      <w:pPr>
        <w:tabs>
          <w:tab w:val="clear" w:pos="6000"/>
        </w:tabs>
        <w:autoSpaceDE/>
        <w:autoSpaceDN/>
        <w:adjustRightInd/>
        <w:spacing w:after="160" w:line="259" w:lineRule="auto"/>
        <w:ind w:left="0"/>
        <w:textAlignment w:val="auto"/>
      </w:pPr>
    </w:p>
    <w:p w14:paraId="5316DAB9" w14:textId="4D950187" w:rsidR="00062220" w:rsidRDefault="00062220" w:rsidP="00062220">
      <w:pPr>
        <w:tabs>
          <w:tab w:val="clear" w:pos="6000"/>
        </w:tabs>
        <w:autoSpaceDE/>
        <w:autoSpaceDN/>
        <w:adjustRightInd/>
        <w:spacing w:after="160" w:line="259" w:lineRule="auto"/>
        <w:ind w:left="0"/>
        <w:textAlignment w:val="auto"/>
      </w:pPr>
      <w:r>
        <w:t> </w:t>
      </w:r>
    </w:p>
    <w:sectPr w:rsidR="00062220" w:rsidSect="0034456C">
      <w:headerReference w:type="first" r:id="rId37"/>
      <w:pgSz w:w="11906" w:h="16838"/>
      <w:pgMar w:top="1417" w:right="1417" w:bottom="1417" w:left="1417"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93F17" w14:textId="77777777" w:rsidR="0034456C" w:rsidRDefault="0034456C" w:rsidP="008B497E">
      <w:r>
        <w:separator/>
      </w:r>
    </w:p>
  </w:endnote>
  <w:endnote w:type="continuationSeparator" w:id="0">
    <w:p w14:paraId="46D5F3CB" w14:textId="77777777" w:rsidR="0034456C" w:rsidRDefault="0034456C" w:rsidP="008B4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730C9" w14:textId="77777777" w:rsidR="0034456C" w:rsidRDefault="0034456C" w:rsidP="008B497E">
      <w:r>
        <w:separator/>
      </w:r>
    </w:p>
  </w:footnote>
  <w:footnote w:type="continuationSeparator" w:id="0">
    <w:p w14:paraId="306FAB76" w14:textId="77777777" w:rsidR="0034456C" w:rsidRDefault="0034456C" w:rsidP="008B4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171981"/>
      <w:docPartObj>
        <w:docPartGallery w:val="Watermarks"/>
        <w:docPartUnique/>
      </w:docPartObj>
    </w:sdtPr>
    <w:sdtEndPr/>
    <w:sdtContent>
      <w:p w14:paraId="6DA9CCE2" w14:textId="20C40C9E" w:rsidR="00184089" w:rsidRDefault="002836F7">
        <w:pPr>
          <w:pStyle w:val="Koptekst"/>
        </w:pPr>
        <w:r>
          <w:rPr>
            <w:noProof/>
          </w:rPr>
          <w:pict w14:anchorId="23D3C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928986" o:spid="_x0000_s1025" type="#_x0000_t75" style="position:absolute;left:0;text-align:left;margin-left:-85.1pt;margin-top:-113.4pt;width:595.55pt;height:842.05pt;z-index:-251658752;mso-position-horizontal-relative:margin;mso-position-vertical-relative:margin" o:allowincell="f">
              <v:imagedata r:id="rId1" o:title="Tekengebied 1@2x"/>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2F42"/>
    <w:multiLevelType w:val="hybridMultilevel"/>
    <w:tmpl w:val="4A38C2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9165D0"/>
    <w:multiLevelType w:val="hybridMultilevel"/>
    <w:tmpl w:val="1B52A2C8"/>
    <w:lvl w:ilvl="0" w:tplc="FFFFFFFF">
      <w:start w:val="1"/>
      <w:numFmt w:val="bullet"/>
      <w:lvlText w:val=""/>
      <w:lvlJc w:val="left"/>
      <w:pPr>
        <w:ind w:left="2160" w:hanging="360"/>
      </w:pPr>
      <w:rPr>
        <w:rFonts w:ascii="Symbol" w:hAnsi="Symbol" w:hint="default"/>
      </w:rPr>
    </w:lvl>
    <w:lvl w:ilvl="1" w:tplc="5196395A">
      <w:start w:val="1"/>
      <w:numFmt w:val="bullet"/>
      <w:pStyle w:val="Bulletpointsniveau2"/>
      <w:lvlText w:val="»"/>
      <w:lvlJc w:val="left"/>
      <w:pPr>
        <w:ind w:left="2880" w:hanging="360"/>
      </w:pPr>
      <w:rPr>
        <w:rFonts w:ascii="Courier New" w:hAnsi="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 w15:restartNumberingAfterBreak="0">
    <w:nsid w:val="134E5941"/>
    <w:multiLevelType w:val="hybridMultilevel"/>
    <w:tmpl w:val="B4105A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352F7E"/>
    <w:multiLevelType w:val="hybridMultilevel"/>
    <w:tmpl w:val="C85AABC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C8522B"/>
    <w:multiLevelType w:val="hybridMultilevel"/>
    <w:tmpl w:val="81F62D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8C3B2A"/>
    <w:multiLevelType w:val="multilevel"/>
    <w:tmpl w:val="03E841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C25A5C"/>
    <w:multiLevelType w:val="hybridMultilevel"/>
    <w:tmpl w:val="712E4DB2"/>
    <w:lvl w:ilvl="0" w:tplc="452E4DAE">
      <w:start w:val="1"/>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4B4C4B"/>
    <w:multiLevelType w:val="multilevel"/>
    <w:tmpl w:val="12B8920C"/>
    <w:lvl w:ilvl="0">
      <w:start w:val="1"/>
      <w:numFmt w:val="decimal"/>
      <w:pStyle w:val="Kop1"/>
      <w:lvlText w:val="%1."/>
      <w:lvlJc w:val="left"/>
      <w:pPr>
        <w:ind w:left="360" w:hanging="360"/>
      </w:pPr>
    </w:lvl>
    <w:lvl w:ilvl="1">
      <w:start w:val="1"/>
      <w:numFmt w:val="decimal"/>
      <w:pStyle w:val="Kop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color w:val="FFFFFF" w:themeColor="background1"/>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13648C"/>
    <w:multiLevelType w:val="hybridMultilevel"/>
    <w:tmpl w:val="5F2472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6483"/>
    <w:multiLevelType w:val="hybridMultilevel"/>
    <w:tmpl w:val="9EFA4DF8"/>
    <w:lvl w:ilvl="0" w:tplc="6AD83C38">
      <w:start w:val="4"/>
      <w:numFmt w:val="bullet"/>
      <w:lvlText w:val=""/>
      <w:lvlJc w:val="left"/>
      <w:pPr>
        <w:ind w:left="1080" w:hanging="360"/>
      </w:pPr>
      <w:rPr>
        <w:rFonts w:ascii="Symbol" w:eastAsiaTheme="minorHAnsi" w:hAnsi="Symbol" w:cs="Calibri Ligh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30ED3AD6"/>
    <w:multiLevelType w:val="hybridMultilevel"/>
    <w:tmpl w:val="0C12944A"/>
    <w:lvl w:ilvl="0" w:tplc="F80EE120">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1" w15:restartNumberingAfterBreak="0">
    <w:nsid w:val="327D3511"/>
    <w:multiLevelType w:val="multilevel"/>
    <w:tmpl w:val="1D628DA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4C243AD"/>
    <w:multiLevelType w:val="hybridMultilevel"/>
    <w:tmpl w:val="3BF47DF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7C368AA"/>
    <w:multiLevelType w:val="hybridMultilevel"/>
    <w:tmpl w:val="03D20E62"/>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4" w15:restartNumberingAfterBreak="0">
    <w:nsid w:val="38391B42"/>
    <w:multiLevelType w:val="hybridMultilevel"/>
    <w:tmpl w:val="B192CEAA"/>
    <w:lvl w:ilvl="0" w:tplc="904C22E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404853F9"/>
    <w:multiLevelType w:val="hybridMultilevel"/>
    <w:tmpl w:val="7098D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0AC48D5"/>
    <w:multiLevelType w:val="hybridMultilevel"/>
    <w:tmpl w:val="F01E630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40366E0"/>
    <w:multiLevelType w:val="hybridMultilevel"/>
    <w:tmpl w:val="79B48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9B0ECB"/>
    <w:multiLevelType w:val="hybridMultilevel"/>
    <w:tmpl w:val="FA74F36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134874"/>
    <w:multiLevelType w:val="hybridMultilevel"/>
    <w:tmpl w:val="4AD40FF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A6B3EAA"/>
    <w:multiLevelType w:val="hybridMultilevel"/>
    <w:tmpl w:val="08701BB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0790374"/>
    <w:multiLevelType w:val="hybridMultilevel"/>
    <w:tmpl w:val="4B64A544"/>
    <w:lvl w:ilvl="0" w:tplc="980ECF2E">
      <w:start w:val="1"/>
      <w:numFmt w:val="bullet"/>
      <w:pStyle w:val="Bulletpointsniveau1"/>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2" w15:restartNumberingAfterBreak="0">
    <w:nsid w:val="540B675C"/>
    <w:multiLevelType w:val="hybridMultilevel"/>
    <w:tmpl w:val="5F2472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B785B1E"/>
    <w:multiLevelType w:val="hybridMultilevel"/>
    <w:tmpl w:val="8DD6F31C"/>
    <w:lvl w:ilvl="0" w:tplc="54F4AF14">
      <w:start w:val="1"/>
      <w:numFmt w:val="decimal"/>
      <w:lvlText w:val="%1."/>
      <w:lvlJc w:val="left"/>
      <w:pPr>
        <w:ind w:left="1996" w:hanging="360"/>
      </w:pPr>
    </w:lvl>
    <w:lvl w:ilvl="1" w:tplc="04130019" w:tentative="1">
      <w:start w:val="1"/>
      <w:numFmt w:val="lowerLetter"/>
      <w:lvlText w:val="%2."/>
      <w:lvlJc w:val="left"/>
      <w:pPr>
        <w:ind w:left="2716" w:hanging="360"/>
      </w:pPr>
    </w:lvl>
    <w:lvl w:ilvl="2" w:tplc="0413001B" w:tentative="1">
      <w:start w:val="1"/>
      <w:numFmt w:val="lowerRoman"/>
      <w:lvlText w:val="%3."/>
      <w:lvlJc w:val="right"/>
      <w:pPr>
        <w:ind w:left="3436" w:hanging="180"/>
      </w:pPr>
    </w:lvl>
    <w:lvl w:ilvl="3" w:tplc="0413000F" w:tentative="1">
      <w:start w:val="1"/>
      <w:numFmt w:val="decimal"/>
      <w:lvlText w:val="%4."/>
      <w:lvlJc w:val="left"/>
      <w:pPr>
        <w:ind w:left="4156" w:hanging="360"/>
      </w:pPr>
    </w:lvl>
    <w:lvl w:ilvl="4" w:tplc="04130019" w:tentative="1">
      <w:start w:val="1"/>
      <w:numFmt w:val="lowerLetter"/>
      <w:lvlText w:val="%5."/>
      <w:lvlJc w:val="left"/>
      <w:pPr>
        <w:ind w:left="4876" w:hanging="360"/>
      </w:pPr>
    </w:lvl>
    <w:lvl w:ilvl="5" w:tplc="0413001B" w:tentative="1">
      <w:start w:val="1"/>
      <w:numFmt w:val="lowerRoman"/>
      <w:lvlText w:val="%6."/>
      <w:lvlJc w:val="right"/>
      <w:pPr>
        <w:ind w:left="5596" w:hanging="180"/>
      </w:pPr>
    </w:lvl>
    <w:lvl w:ilvl="6" w:tplc="0413000F" w:tentative="1">
      <w:start w:val="1"/>
      <w:numFmt w:val="decimal"/>
      <w:lvlText w:val="%7."/>
      <w:lvlJc w:val="left"/>
      <w:pPr>
        <w:ind w:left="6316" w:hanging="360"/>
      </w:pPr>
    </w:lvl>
    <w:lvl w:ilvl="7" w:tplc="04130019" w:tentative="1">
      <w:start w:val="1"/>
      <w:numFmt w:val="lowerLetter"/>
      <w:lvlText w:val="%8."/>
      <w:lvlJc w:val="left"/>
      <w:pPr>
        <w:ind w:left="7036" w:hanging="360"/>
      </w:pPr>
    </w:lvl>
    <w:lvl w:ilvl="8" w:tplc="0413001B" w:tentative="1">
      <w:start w:val="1"/>
      <w:numFmt w:val="lowerRoman"/>
      <w:lvlText w:val="%9."/>
      <w:lvlJc w:val="right"/>
      <w:pPr>
        <w:ind w:left="7756" w:hanging="180"/>
      </w:pPr>
    </w:lvl>
  </w:abstractNum>
  <w:abstractNum w:abstractNumId="24" w15:restartNumberingAfterBreak="0">
    <w:nsid w:val="5F18596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5E5378"/>
    <w:multiLevelType w:val="hybridMultilevel"/>
    <w:tmpl w:val="6BCC086C"/>
    <w:lvl w:ilvl="0" w:tplc="516644A2">
      <w:start w:val="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626AD5"/>
    <w:multiLevelType w:val="hybridMultilevel"/>
    <w:tmpl w:val="419EB78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62C7BE0"/>
    <w:multiLevelType w:val="hybridMultilevel"/>
    <w:tmpl w:val="536E065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7CE0D5B"/>
    <w:multiLevelType w:val="hybridMultilevel"/>
    <w:tmpl w:val="F6723866"/>
    <w:lvl w:ilvl="0" w:tplc="46E8A77E">
      <w:start w:val="1"/>
      <w:numFmt w:val="bullet"/>
      <w:lvlText w:val="-"/>
      <w:lvlJc w:val="left"/>
      <w:pPr>
        <w:ind w:left="1080" w:hanging="360"/>
      </w:pPr>
      <w:rPr>
        <w:rFonts w:ascii="Calibri Light" w:eastAsiaTheme="minorHAnsi" w:hAnsi="Calibri Light" w:cs="Calibri Light"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715E6533"/>
    <w:multiLevelType w:val="hybridMultilevel"/>
    <w:tmpl w:val="EE2CAF1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62D6DA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083D5C"/>
    <w:multiLevelType w:val="hybridMultilevel"/>
    <w:tmpl w:val="0950C55E"/>
    <w:lvl w:ilvl="0" w:tplc="28E2B90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19671045">
    <w:abstractNumId w:val="31"/>
  </w:num>
  <w:num w:numId="2" w16cid:durableId="191384879">
    <w:abstractNumId w:val="23"/>
  </w:num>
  <w:num w:numId="3" w16cid:durableId="461461485">
    <w:abstractNumId w:val="24"/>
  </w:num>
  <w:num w:numId="4" w16cid:durableId="204154">
    <w:abstractNumId w:val="30"/>
  </w:num>
  <w:num w:numId="5" w16cid:durableId="955022001">
    <w:abstractNumId w:val="5"/>
  </w:num>
  <w:num w:numId="6" w16cid:durableId="211619804">
    <w:abstractNumId w:val="7"/>
  </w:num>
  <w:num w:numId="7" w16cid:durableId="333265601">
    <w:abstractNumId w:val="7"/>
    <w:lvlOverride w:ilvl="0">
      <w:lvl w:ilvl="0">
        <w:start w:val="1"/>
        <w:numFmt w:val="decimal"/>
        <w:pStyle w:val="Kop1"/>
        <w:lvlText w:val="%1."/>
        <w:lvlJc w:val="left"/>
        <w:pPr>
          <w:ind w:left="360" w:hanging="360"/>
        </w:pPr>
        <w:rPr>
          <w:rFonts w:hint="default"/>
        </w:rPr>
      </w:lvl>
    </w:lvlOverride>
    <w:lvlOverride w:ilvl="1">
      <w:lvl w:ilvl="1">
        <w:start w:val="1"/>
        <w:numFmt w:val="decimal"/>
        <w:pStyle w:val="Kop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07493074">
    <w:abstractNumId w:val="7"/>
    <w:lvlOverride w:ilvl="0">
      <w:lvl w:ilvl="0">
        <w:start w:val="1"/>
        <w:numFmt w:val="decimal"/>
        <w:pStyle w:val="Kop1"/>
        <w:lvlText w:val="%1."/>
        <w:lvlJc w:val="left"/>
        <w:pPr>
          <w:ind w:left="360" w:hanging="360"/>
        </w:pPr>
        <w:rPr>
          <w:rFonts w:hint="default"/>
        </w:rPr>
      </w:lvl>
    </w:lvlOverride>
    <w:lvlOverride w:ilvl="1">
      <w:lvl w:ilvl="1">
        <w:start w:val="1"/>
        <w:numFmt w:val="decimal"/>
        <w:pStyle w:val="Kop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590456468">
    <w:abstractNumId w:val="7"/>
  </w:num>
  <w:num w:numId="10" w16cid:durableId="1904170751">
    <w:abstractNumId w:val="13"/>
  </w:num>
  <w:num w:numId="11" w16cid:durableId="1502424562">
    <w:abstractNumId w:val="21"/>
  </w:num>
  <w:num w:numId="12" w16cid:durableId="866723221">
    <w:abstractNumId w:val="1"/>
  </w:num>
  <w:num w:numId="13" w16cid:durableId="2036080011">
    <w:abstractNumId w:val="0"/>
  </w:num>
  <w:num w:numId="14" w16cid:durableId="266082120">
    <w:abstractNumId w:val="14"/>
  </w:num>
  <w:num w:numId="15" w16cid:durableId="410195816">
    <w:abstractNumId w:val="25"/>
  </w:num>
  <w:num w:numId="16" w16cid:durableId="254637211">
    <w:abstractNumId w:val="9"/>
  </w:num>
  <w:num w:numId="17" w16cid:durableId="1951233092">
    <w:abstractNumId w:val="22"/>
  </w:num>
  <w:num w:numId="18" w16cid:durableId="1238900798">
    <w:abstractNumId w:val="19"/>
  </w:num>
  <w:num w:numId="19" w16cid:durableId="168451802">
    <w:abstractNumId w:val="26"/>
  </w:num>
  <w:num w:numId="20" w16cid:durableId="1963412732">
    <w:abstractNumId w:val="6"/>
  </w:num>
  <w:num w:numId="21" w16cid:durableId="1263802653">
    <w:abstractNumId w:val="28"/>
  </w:num>
  <w:num w:numId="22" w16cid:durableId="372777204">
    <w:abstractNumId w:val="8"/>
  </w:num>
  <w:num w:numId="23" w16cid:durableId="2136829660">
    <w:abstractNumId w:val="4"/>
  </w:num>
  <w:num w:numId="24" w16cid:durableId="1181746059">
    <w:abstractNumId w:val="27"/>
  </w:num>
  <w:num w:numId="25" w16cid:durableId="318047990">
    <w:abstractNumId w:val="15"/>
  </w:num>
  <w:num w:numId="26" w16cid:durableId="1935287267">
    <w:abstractNumId w:val="20"/>
  </w:num>
  <w:num w:numId="27" w16cid:durableId="275601799">
    <w:abstractNumId w:val="3"/>
  </w:num>
  <w:num w:numId="28" w16cid:durableId="1080786928">
    <w:abstractNumId w:val="10"/>
  </w:num>
  <w:num w:numId="29" w16cid:durableId="1934242195">
    <w:abstractNumId w:val="7"/>
    <w:lvlOverride w:ilvl="0">
      <w:startOverride w:val="1"/>
    </w:lvlOverride>
  </w:num>
  <w:num w:numId="30" w16cid:durableId="905914732">
    <w:abstractNumId w:val="17"/>
  </w:num>
  <w:num w:numId="31" w16cid:durableId="1505705357">
    <w:abstractNumId w:val="16"/>
  </w:num>
  <w:num w:numId="32" w16cid:durableId="636642199">
    <w:abstractNumId w:val="29"/>
  </w:num>
  <w:num w:numId="33" w16cid:durableId="40370883">
    <w:abstractNumId w:val="12"/>
  </w:num>
  <w:num w:numId="34" w16cid:durableId="1906913432">
    <w:abstractNumId w:val="18"/>
  </w:num>
  <w:num w:numId="35" w16cid:durableId="772823485">
    <w:abstractNumId w:val="11"/>
  </w:num>
  <w:num w:numId="36" w16cid:durableId="932053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0B6"/>
    <w:rsid w:val="00022AD4"/>
    <w:rsid w:val="00062220"/>
    <w:rsid w:val="00066591"/>
    <w:rsid w:val="00076C9D"/>
    <w:rsid w:val="00083A96"/>
    <w:rsid w:val="000A589C"/>
    <w:rsid w:val="000B364C"/>
    <w:rsid w:val="000C0EF2"/>
    <w:rsid w:val="000C30A9"/>
    <w:rsid w:val="000E736E"/>
    <w:rsid w:val="000E7B3F"/>
    <w:rsid w:val="000F2F83"/>
    <w:rsid w:val="00100E60"/>
    <w:rsid w:val="0011560A"/>
    <w:rsid w:val="00116DAD"/>
    <w:rsid w:val="00142648"/>
    <w:rsid w:val="00145EA9"/>
    <w:rsid w:val="00184089"/>
    <w:rsid w:val="001D5039"/>
    <w:rsid w:val="001F0305"/>
    <w:rsid w:val="001F3433"/>
    <w:rsid w:val="00204910"/>
    <w:rsid w:val="002230F5"/>
    <w:rsid w:val="00225957"/>
    <w:rsid w:val="00227CB6"/>
    <w:rsid w:val="00234AD7"/>
    <w:rsid w:val="002836F7"/>
    <w:rsid w:val="00292635"/>
    <w:rsid w:val="002A4CFF"/>
    <w:rsid w:val="002C19EA"/>
    <w:rsid w:val="002D4AD0"/>
    <w:rsid w:val="002E078E"/>
    <w:rsid w:val="003308ED"/>
    <w:rsid w:val="0034456C"/>
    <w:rsid w:val="00344919"/>
    <w:rsid w:val="00347701"/>
    <w:rsid w:val="00376E10"/>
    <w:rsid w:val="003A666A"/>
    <w:rsid w:val="003F5464"/>
    <w:rsid w:val="00410293"/>
    <w:rsid w:val="00424211"/>
    <w:rsid w:val="004501C0"/>
    <w:rsid w:val="00465B98"/>
    <w:rsid w:val="00465F2D"/>
    <w:rsid w:val="00466EE5"/>
    <w:rsid w:val="00491B18"/>
    <w:rsid w:val="004A6678"/>
    <w:rsid w:val="004C45B3"/>
    <w:rsid w:val="004E3706"/>
    <w:rsid w:val="004F267C"/>
    <w:rsid w:val="004F7E3F"/>
    <w:rsid w:val="0055073F"/>
    <w:rsid w:val="005B137F"/>
    <w:rsid w:val="005F1213"/>
    <w:rsid w:val="005F3D06"/>
    <w:rsid w:val="005F4D22"/>
    <w:rsid w:val="005F6335"/>
    <w:rsid w:val="005F6D05"/>
    <w:rsid w:val="00645581"/>
    <w:rsid w:val="0067142B"/>
    <w:rsid w:val="006821F1"/>
    <w:rsid w:val="006875E9"/>
    <w:rsid w:val="006A7921"/>
    <w:rsid w:val="006B6C3E"/>
    <w:rsid w:val="006C3D03"/>
    <w:rsid w:val="006E1AA1"/>
    <w:rsid w:val="006F039F"/>
    <w:rsid w:val="00700EAF"/>
    <w:rsid w:val="0070139F"/>
    <w:rsid w:val="007058D6"/>
    <w:rsid w:val="00751945"/>
    <w:rsid w:val="00752E60"/>
    <w:rsid w:val="007536F2"/>
    <w:rsid w:val="007A07AB"/>
    <w:rsid w:val="007A7ED4"/>
    <w:rsid w:val="007E6D7F"/>
    <w:rsid w:val="00806E1A"/>
    <w:rsid w:val="008244F7"/>
    <w:rsid w:val="0084303C"/>
    <w:rsid w:val="00854923"/>
    <w:rsid w:val="00855902"/>
    <w:rsid w:val="008714C7"/>
    <w:rsid w:val="008907B1"/>
    <w:rsid w:val="008B4500"/>
    <w:rsid w:val="008B497E"/>
    <w:rsid w:val="008C1B0A"/>
    <w:rsid w:val="008D0F16"/>
    <w:rsid w:val="008D6282"/>
    <w:rsid w:val="008E6836"/>
    <w:rsid w:val="008F36C2"/>
    <w:rsid w:val="00921E01"/>
    <w:rsid w:val="009649D3"/>
    <w:rsid w:val="00983110"/>
    <w:rsid w:val="00990FB4"/>
    <w:rsid w:val="009B7F96"/>
    <w:rsid w:val="009E1276"/>
    <w:rsid w:val="00A12A5B"/>
    <w:rsid w:val="00A37095"/>
    <w:rsid w:val="00A45644"/>
    <w:rsid w:val="00A628D1"/>
    <w:rsid w:val="00A630B6"/>
    <w:rsid w:val="00A6425C"/>
    <w:rsid w:val="00A66002"/>
    <w:rsid w:val="00A668EA"/>
    <w:rsid w:val="00AA4089"/>
    <w:rsid w:val="00AB76A8"/>
    <w:rsid w:val="00AC22FA"/>
    <w:rsid w:val="00AC27D5"/>
    <w:rsid w:val="00AD4501"/>
    <w:rsid w:val="00AD46EF"/>
    <w:rsid w:val="00AD64C6"/>
    <w:rsid w:val="00AF53B7"/>
    <w:rsid w:val="00B3627E"/>
    <w:rsid w:val="00B51B14"/>
    <w:rsid w:val="00B556D9"/>
    <w:rsid w:val="00B55756"/>
    <w:rsid w:val="00B650E3"/>
    <w:rsid w:val="00BC183B"/>
    <w:rsid w:val="00BC4FD0"/>
    <w:rsid w:val="00C23C81"/>
    <w:rsid w:val="00C468F2"/>
    <w:rsid w:val="00C6064E"/>
    <w:rsid w:val="00C86CDC"/>
    <w:rsid w:val="00CA33B4"/>
    <w:rsid w:val="00CA7C6C"/>
    <w:rsid w:val="00CE30B4"/>
    <w:rsid w:val="00D23079"/>
    <w:rsid w:val="00D334CA"/>
    <w:rsid w:val="00D531E4"/>
    <w:rsid w:val="00D6764F"/>
    <w:rsid w:val="00D87229"/>
    <w:rsid w:val="00D967B5"/>
    <w:rsid w:val="00DB2AB6"/>
    <w:rsid w:val="00DD1EC1"/>
    <w:rsid w:val="00E149FE"/>
    <w:rsid w:val="00E2173E"/>
    <w:rsid w:val="00E27ECC"/>
    <w:rsid w:val="00E500E1"/>
    <w:rsid w:val="00E559F0"/>
    <w:rsid w:val="00E56DF2"/>
    <w:rsid w:val="00E74E88"/>
    <w:rsid w:val="00E93203"/>
    <w:rsid w:val="00EA25EA"/>
    <w:rsid w:val="00EA2A69"/>
    <w:rsid w:val="00ED1E6B"/>
    <w:rsid w:val="00ED4DB4"/>
    <w:rsid w:val="00F052A9"/>
    <w:rsid w:val="00F448DC"/>
    <w:rsid w:val="00F7314B"/>
    <w:rsid w:val="00F80A6A"/>
    <w:rsid w:val="00F93BB4"/>
    <w:rsid w:val="00FC4190"/>
    <w:rsid w:val="00FC7EAE"/>
    <w:rsid w:val="00FF40A0"/>
    <w:rsid w:val="00FF77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9827C"/>
  <w15:chartTrackingRefBased/>
  <w15:docId w15:val="{47A54178-3C0A-4B32-8E6A-ADB42DF4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75E9"/>
    <w:pPr>
      <w:tabs>
        <w:tab w:val="left" w:pos="6000"/>
      </w:tabs>
      <w:autoSpaceDE w:val="0"/>
      <w:autoSpaceDN w:val="0"/>
      <w:adjustRightInd w:val="0"/>
      <w:spacing w:after="0" w:line="288" w:lineRule="auto"/>
      <w:ind w:left="1440"/>
      <w:textAlignment w:val="center"/>
    </w:pPr>
    <w:rPr>
      <w:rFonts w:ascii="Calibri Light" w:hAnsi="Calibri Light" w:cs="Calibri Light"/>
      <w:color w:val="000000"/>
      <w:spacing w:val="4"/>
      <w:sz w:val="20"/>
      <w:szCs w:val="20"/>
    </w:rPr>
  </w:style>
  <w:style w:type="paragraph" w:styleId="Kop1">
    <w:name w:val="heading 1"/>
    <w:basedOn w:val="Standaard"/>
    <w:next w:val="Standaard"/>
    <w:link w:val="Kop1Char"/>
    <w:uiPriority w:val="9"/>
    <w:qFormat/>
    <w:rsid w:val="002D4AD0"/>
    <w:pPr>
      <w:keepNext/>
      <w:keepLines/>
      <w:numPr>
        <w:numId w:val="6"/>
      </w:numPr>
      <w:spacing w:line="240" w:lineRule="auto"/>
      <w:ind w:left="1418" w:hanging="1418"/>
      <w:outlineLvl w:val="0"/>
    </w:pPr>
    <w:rPr>
      <w:rFonts w:asciiTheme="majorHAnsi" w:eastAsiaTheme="majorEastAsia" w:hAnsiTheme="majorHAnsi" w:cstheme="majorBidi"/>
      <w:b/>
      <w:color w:val="000000" w:themeColor="text1"/>
      <w:sz w:val="40"/>
      <w:szCs w:val="32"/>
    </w:rPr>
  </w:style>
  <w:style w:type="paragraph" w:styleId="Kop2">
    <w:name w:val="heading 2"/>
    <w:basedOn w:val="Standaard"/>
    <w:next w:val="Standaard"/>
    <w:link w:val="Kop2Char"/>
    <w:uiPriority w:val="9"/>
    <w:unhideWhenUsed/>
    <w:qFormat/>
    <w:rsid w:val="002D4AD0"/>
    <w:pPr>
      <w:keepNext/>
      <w:keepLines/>
      <w:numPr>
        <w:ilvl w:val="1"/>
        <w:numId w:val="9"/>
      </w:numPr>
      <w:tabs>
        <w:tab w:val="clear" w:pos="6000"/>
        <w:tab w:val="left" w:pos="1560"/>
      </w:tabs>
      <w:spacing w:before="100" w:beforeAutospacing="1" w:line="240" w:lineRule="auto"/>
      <w:ind w:left="1418" w:hanging="1418"/>
      <w:outlineLvl w:val="1"/>
    </w:pPr>
    <w:rPr>
      <w:rFonts w:eastAsiaTheme="majorEastAsia" w:cstheme="majorBidi"/>
      <w:caps/>
      <w:color w:val="000000" w:themeColor="text1"/>
      <w:sz w:val="36"/>
      <w:szCs w:val="36"/>
    </w:rPr>
  </w:style>
  <w:style w:type="paragraph" w:styleId="Kop3">
    <w:name w:val="heading 3"/>
    <w:basedOn w:val="Standaard"/>
    <w:next w:val="Standaard"/>
    <w:link w:val="Kop3Char"/>
    <w:uiPriority w:val="9"/>
    <w:unhideWhenUsed/>
    <w:qFormat/>
    <w:rsid w:val="00292635"/>
    <w:pPr>
      <w:keepNext/>
      <w:keepLines/>
      <w:spacing w:before="40"/>
      <w:outlineLvl w:val="2"/>
    </w:pPr>
    <w:rPr>
      <w:rFonts w:asciiTheme="majorHAnsi" w:eastAsiaTheme="majorEastAsia" w:hAnsiTheme="majorHAnsi" w:cstheme="majorBidi"/>
      <w:b/>
      <w:color w:val="000000" w:themeColor="text2"/>
      <w:sz w:val="24"/>
      <w:szCs w:val="24"/>
    </w:rPr>
  </w:style>
  <w:style w:type="paragraph" w:styleId="Kop4">
    <w:name w:val="heading 4"/>
    <w:basedOn w:val="Standaard"/>
    <w:next w:val="Standaard"/>
    <w:link w:val="Kop4Char"/>
    <w:uiPriority w:val="9"/>
    <w:unhideWhenUsed/>
    <w:qFormat/>
    <w:rsid w:val="003F5464"/>
    <w:pPr>
      <w:keepNext/>
      <w:keepLines/>
      <w:spacing w:before="40"/>
      <w:outlineLvl w:val="3"/>
    </w:pPr>
    <w:rPr>
      <w:rFonts w:asciiTheme="majorHAnsi" w:eastAsiaTheme="majorEastAsia" w:hAnsiTheme="majorHAnsi" w:cstheme="majorBidi"/>
      <w:i/>
      <w:iCs/>
      <w:color w:val="BFA200" w:themeColor="accent1" w:themeShade="BF"/>
    </w:rPr>
  </w:style>
  <w:style w:type="paragraph" w:styleId="Kop5">
    <w:name w:val="heading 5"/>
    <w:basedOn w:val="Standaard"/>
    <w:next w:val="Standaard"/>
    <w:link w:val="Kop5Char"/>
    <w:uiPriority w:val="9"/>
    <w:unhideWhenUsed/>
    <w:qFormat/>
    <w:rsid w:val="003F5464"/>
    <w:pPr>
      <w:keepNext/>
      <w:keepLines/>
      <w:spacing w:before="40"/>
      <w:outlineLvl w:val="4"/>
    </w:pPr>
    <w:rPr>
      <w:rFonts w:asciiTheme="majorHAnsi" w:eastAsiaTheme="majorEastAsia" w:hAnsiTheme="majorHAnsi" w:cstheme="majorBidi"/>
      <w:color w:val="BFA200" w:themeColor="accent1" w:themeShade="BF"/>
    </w:rPr>
  </w:style>
  <w:style w:type="paragraph" w:styleId="Kop6">
    <w:name w:val="heading 6"/>
    <w:basedOn w:val="Standaard"/>
    <w:next w:val="Standaard"/>
    <w:link w:val="Kop6Char"/>
    <w:uiPriority w:val="9"/>
    <w:unhideWhenUsed/>
    <w:qFormat/>
    <w:rsid w:val="003F5464"/>
    <w:pPr>
      <w:keepNext/>
      <w:keepLines/>
      <w:spacing w:before="40"/>
      <w:outlineLvl w:val="5"/>
    </w:pPr>
    <w:rPr>
      <w:rFonts w:asciiTheme="majorHAnsi" w:eastAsiaTheme="majorEastAsia" w:hAnsiTheme="majorHAnsi" w:cstheme="majorBidi"/>
      <w:color w:val="7F6C00" w:themeColor="accent1" w:themeShade="7F"/>
    </w:rPr>
  </w:style>
  <w:style w:type="paragraph" w:styleId="Kop7">
    <w:name w:val="heading 7"/>
    <w:basedOn w:val="Standaard"/>
    <w:next w:val="Standaard"/>
    <w:link w:val="Kop7Char"/>
    <w:uiPriority w:val="9"/>
    <w:unhideWhenUsed/>
    <w:qFormat/>
    <w:rsid w:val="003F5464"/>
    <w:pPr>
      <w:keepNext/>
      <w:keepLines/>
      <w:spacing w:before="40"/>
      <w:outlineLvl w:val="6"/>
    </w:pPr>
    <w:rPr>
      <w:rFonts w:asciiTheme="majorHAnsi" w:eastAsiaTheme="majorEastAsia" w:hAnsiTheme="majorHAnsi" w:cstheme="majorBidi"/>
      <w:i/>
      <w:iCs/>
      <w:color w:val="7F6C00" w:themeColor="accent1" w:themeShade="7F"/>
    </w:rPr>
  </w:style>
  <w:style w:type="paragraph" w:styleId="Kop8">
    <w:name w:val="heading 8"/>
    <w:basedOn w:val="Standaard"/>
    <w:next w:val="Standaard"/>
    <w:link w:val="Kop8Char"/>
    <w:uiPriority w:val="9"/>
    <w:unhideWhenUsed/>
    <w:qFormat/>
    <w:rsid w:val="003F546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qFormat/>
    <w:rsid w:val="003F546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link w:val="BasisalineaChar"/>
    <w:uiPriority w:val="99"/>
    <w:rsid w:val="008714C7"/>
    <w:rPr>
      <w:rFonts w:ascii="MinionPro-Regular" w:hAnsi="MinionPro-Regular" w:cs="MinionPro-Regular"/>
      <w:sz w:val="24"/>
      <w:szCs w:val="24"/>
    </w:rPr>
  </w:style>
  <w:style w:type="character" w:customStyle="1" w:styleId="Kop1Char">
    <w:name w:val="Kop 1 Char"/>
    <w:basedOn w:val="Standaardalinea-lettertype"/>
    <w:link w:val="Kop1"/>
    <w:uiPriority w:val="9"/>
    <w:rsid w:val="002D4AD0"/>
    <w:rPr>
      <w:rFonts w:asciiTheme="majorHAnsi" w:eastAsiaTheme="majorEastAsia" w:hAnsiTheme="majorHAnsi" w:cstheme="majorBidi"/>
      <w:b/>
      <w:color w:val="000000" w:themeColor="text1"/>
      <w:spacing w:val="4"/>
      <w:sz w:val="40"/>
      <w:szCs w:val="32"/>
    </w:rPr>
  </w:style>
  <w:style w:type="paragraph" w:styleId="Lijstalinea">
    <w:name w:val="List Paragraph"/>
    <w:basedOn w:val="Standaard"/>
    <w:link w:val="LijstalineaChar"/>
    <w:uiPriority w:val="34"/>
    <w:rsid w:val="00116DAD"/>
    <w:pPr>
      <w:ind w:left="720"/>
      <w:contextualSpacing/>
    </w:pPr>
  </w:style>
  <w:style w:type="paragraph" w:customStyle="1" w:styleId="Standaard-Bold">
    <w:name w:val="Standaard - Bold"/>
    <w:basedOn w:val="Basisalinea"/>
    <w:link w:val="Standaard-BoldChar"/>
    <w:qFormat/>
    <w:rsid w:val="00854923"/>
    <w:rPr>
      <w:rFonts w:ascii="Calibri" w:hAnsi="Calibri" w:cs="Calibri"/>
      <w:b/>
      <w:bCs/>
      <w:sz w:val="20"/>
      <w:szCs w:val="20"/>
    </w:rPr>
  </w:style>
  <w:style w:type="paragraph" w:styleId="Koptekst">
    <w:name w:val="header"/>
    <w:basedOn w:val="Standaard"/>
    <w:link w:val="KoptekstChar"/>
    <w:uiPriority w:val="99"/>
    <w:unhideWhenUsed/>
    <w:rsid w:val="00D967B5"/>
    <w:pPr>
      <w:tabs>
        <w:tab w:val="clear" w:pos="6000"/>
        <w:tab w:val="center" w:pos="4536"/>
        <w:tab w:val="right" w:pos="9072"/>
      </w:tabs>
      <w:spacing w:line="240" w:lineRule="auto"/>
    </w:pPr>
  </w:style>
  <w:style w:type="character" w:customStyle="1" w:styleId="BasisalineaChar">
    <w:name w:val="[Basisalinea] Char"/>
    <w:basedOn w:val="Standaardalinea-lettertype"/>
    <w:link w:val="Basisalinea"/>
    <w:uiPriority w:val="99"/>
    <w:rsid w:val="001F3433"/>
    <w:rPr>
      <w:rFonts w:ascii="MinionPro-Regular" w:hAnsi="MinionPro-Regular" w:cs="MinionPro-Regular"/>
      <w:color w:val="000000"/>
      <w:sz w:val="24"/>
      <w:szCs w:val="24"/>
    </w:rPr>
  </w:style>
  <w:style w:type="character" w:customStyle="1" w:styleId="Standaard-BoldChar">
    <w:name w:val="Standaard - Bold Char"/>
    <w:basedOn w:val="BasisalineaChar"/>
    <w:link w:val="Standaard-Bold"/>
    <w:rsid w:val="00854923"/>
    <w:rPr>
      <w:rFonts w:ascii="Calibri" w:hAnsi="Calibri" w:cs="Calibri"/>
      <w:b/>
      <w:bCs/>
      <w:color w:val="000000"/>
      <w:spacing w:val="4"/>
      <w:sz w:val="20"/>
      <w:szCs w:val="20"/>
      <w:lang w:val="en-GB"/>
    </w:rPr>
  </w:style>
  <w:style w:type="character" w:customStyle="1" w:styleId="KoptekstChar">
    <w:name w:val="Koptekst Char"/>
    <w:basedOn w:val="Standaardalinea-lettertype"/>
    <w:link w:val="Koptekst"/>
    <w:uiPriority w:val="99"/>
    <w:rsid w:val="00D967B5"/>
    <w:rPr>
      <w:rFonts w:ascii="Calibri Light" w:hAnsi="Calibri Light" w:cs="Calibri Light"/>
      <w:color w:val="000000"/>
      <w:spacing w:val="4"/>
      <w:sz w:val="20"/>
      <w:szCs w:val="20"/>
      <w:lang w:val="en-GB"/>
    </w:rPr>
  </w:style>
  <w:style w:type="paragraph" w:styleId="Voettekst">
    <w:name w:val="footer"/>
    <w:basedOn w:val="Standaard"/>
    <w:link w:val="VoettekstChar"/>
    <w:uiPriority w:val="99"/>
    <w:unhideWhenUsed/>
    <w:rsid w:val="00D967B5"/>
    <w:pPr>
      <w:tabs>
        <w:tab w:val="clear" w:pos="6000"/>
        <w:tab w:val="center" w:pos="4536"/>
        <w:tab w:val="right" w:pos="9072"/>
      </w:tabs>
      <w:spacing w:line="240" w:lineRule="auto"/>
    </w:pPr>
  </w:style>
  <w:style w:type="character" w:customStyle="1" w:styleId="VoettekstChar">
    <w:name w:val="Voettekst Char"/>
    <w:basedOn w:val="Standaardalinea-lettertype"/>
    <w:link w:val="Voettekst"/>
    <w:uiPriority w:val="99"/>
    <w:rsid w:val="00D967B5"/>
    <w:rPr>
      <w:rFonts w:ascii="Calibri Light" w:hAnsi="Calibri Light" w:cs="Calibri Light"/>
      <w:color w:val="000000"/>
      <w:spacing w:val="4"/>
      <w:sz w:val="20"/>
      <w:szCs w:val="20"/>
      <w:lang w:val="en-GB"/>
    </w:rPr>
  </w:style>
  <w:style w:type="paragraph" w:styleId="Titel">
    <w:name w:val="Title"/>
    <w:basedOn w:val="Standaard"/>
    <w:next w:val="Standaard"/>
    <w:link w:val="TitelChar"/>
    <w:uiPriority w:val="10"/>
    <w:qFormat/>
    <w:rsid w:val="008B497E"/>
    <w:pPr>
      <w:spacing w:before="80" w:line="216" w:lineRule="auto"/>
    </w:pPr>
    <w:rPr>
      <w:rFonts w:asciiTheme="majorHAnsi" w:hAnsiTheme="majorHAnsi" w:cstheme="majorHAnsi"/>
      <w:b/>
      <w:bCs/>
      <w:noProof/>
      <w:sz w:val="64"/>
      <w:szCs w:val="64"/>
    </w:rPr>
  </w:style>
  <w:style w:type="character" w:customStyle="1" w:styleId="TitelChar">
    <w:name w:val="Titel Char"/>
    <w:basedOn w:val="Standaardalinea-lettertype"/>
    <w:link w:val="Titel"/>
    <w:uiPriority w:val="10"/>
    <w:rsid w:val="008B497E"/>
    <w:rPr>
      <w:rFonts w:asciiTheme="majorHAnsi" w:hAnsiTheme="majorHAnsi" w:cstheme="majorHAnsi"/>
      <w:b/>
      <w:bCs/>
      <w:noProof/>
      <w:color w:val="000000"/>
      <w:spacing w:val="4"/>
      <w:sz w:val="64"/>
      <w:szCs w:val="64"/>
    </w:rPr>
  </w:style>
  <w:style w:type="paragraph" w:customStyle="1" w:styleId="Ondertitelvoorpagina">
    <w:name w:val="Ondertitel voorpagina"/>
    <w:basedOn w:val="Standaard"/>
    <w:link w:val="OndertitelvoorpaginaChar"/>
    <w:qFormat/>
    <w:rsid w:val="008B497E"/>
    <w:rPr>
      <w:spacing w:val="24"/>
    </w:rPr>
  </w:style>
  <w:style w:type="paragraph" w:customStyle="1" w:styleId="Titelzondernummering">
    <w:name w:val="Titel zonder nummering"/>
    <w:basedOn w:val="Kop1"/>
    <w:link w:val="TitelzondernummeringChar"/>
    <w:qFormat/>
    <w:rsid w:val="00854923"/>
    <w:pPr>
      <w:numPr>
        <w:numId w:val="0"/>
      </w:numPr>
      <w:ind w:left="1440"/>
    </w:pPr>
  </w:style>
  <w:style w:type="character" w:customStyle="1" w:styleId="OndertitelvoorpaginaChar">
    <w:name w:val="Ondertitel voorpagina Char"/>
    <w:basedOn w:val="Standaardalinea-lettertype"/>
    <w:link w:val="Ondertitelvoorpagina"/>
    <w:rsid w:val="008B497E"/>
    <w:rPr>
      <w:rFonts w:ascii="Calibri Light" w:hAnsi="Calibri Light" w:cs="Calibri Light"/>
      <w:color w:val="000000"/>
      <w:spacing w:val="24"/>
      <w:sz w:val="20"/>
      <w:szCs w:val="20"/>
    </w:rPr>
  </w:style>
  <w:style w:type="paragraph" w:styleId="Kopvaninhoudsopgave">
    <w:name w:val="TOC Heading"/>
    <w:basedOn w:val="Kop1"/>
    <w:next w:val="Standaard"/>
    <w:uiPriority w:val="39"/>
    <w:unhideWhenUsed/>
    <w:qFormat/>
    <w:rsid w:val="00292635"/>
    <w:pPr>
      <w:numPr>
        <w:numId w:val="0"/>
      </w:numPr>
      <w:tabs>
        <w:tab w:val="clear" w:pos="6000"/>
      </w:tabs>
      <w:autoSpaceDE/>
      <w:autoSpaceDN/>
      <w:adjustRightInd/>
      <w:spacing w:before="240" w:line="259" w:lineRule="auto"/>
      <w:textAlignment w:val="auto"/>
      <w:outlineLvl w:val="9"/>
    </w:pPr>
    <w:rPr>
      <w:b w:val="0"/>
      <w:spacing w:val="0"/>
      <w:sz w:val="32"/>
      <w:lang w:eastAsia="nl-NL"/>
    </w:rPr>
  </w:style>
  <w:style w:type="character" w:customStyle="1" w:styleId="TitelzondernummeringChar">
    <w:name w:val="Titel zonder nummering Char"/>
    <w:basedOn w:val="Kop1Char"/>
    <w:link w:val="Titelzondernummering"/>
    <w:rsid w:val="00854923"/>
    <w:rPr>
      <w:rFonts w:asciiTheme="majorHAnsi" w:eastAsiaTheme="majorEastAsia" w:hAnsiTheme="majorHAnsi" w:cstheme="majorBidi"/>
      <w:b/>
      <w:color w:val="000000" w:themeColor="text1"/>
      <w:spacing w:val="4"/>
      <w:sz w:val="40"/>
      <w:szCs w:val="32"/>
    </w:rPr>
  </w:style>
  <w:style w:type="paragraph" w:styleId="Inhopg1">
    <w:name w:val="toc 1"/>
    <w:basedOn w:val="Standaard"/>
    <w:next w:val="Standaard"/>
    <w:autoRedefine/>
    <w:uiPriority w:val="39"/>
    <w:unhideWhenUsed/>
    <w:rsid w:val="006875E9"/>
    <w:pPr>
      <w:tabs>
        <w:tab w:val="clear" w:pos="6000"/>
        <w:tab w:val="left" w:pos="1701"/>
        <w:tab w:val="right" w:pos="7511"/>
      </w:tabs>
      <w:ind w:right="539"/>
    </w:pPr>
    <w:rPr>
      <w:rFonts w:ascii="Calibri" w:hAnsi="Calibri"/>
      <w:b/>
    </w:rPr>
  </w:style>
  <w:style w:type="character" w:styleId="Hyperlink">
    <w:name w:val="Hyperlink"/>
    <w:basedOn w:val="Standaardalinea-lettertype"/>
    <w:uiPriority w:val="99"/>
    <w:unhideWhenUsed/>
    <w:rsid w:val="00376E10"/>
    <w:rPr>
      <w:color w:val="FFD900" w:themeColor="hyperlink"/>
      <w:u w:val="single"/>
    </w:rPr>
  </w:style>
  <w:style w:type="character" w:customStyle="1" w:styleId="Kop2Char">
    <w:name w:val="Kop 2 Char"/>
    <w:basedOn w:val="Standaardalinea-lettertype"/>
    <w:link w:val="Kop2"/>
    <w:uiPriority w:val="9"/>
    <w:rsid w:val="002D4AD0"/>
    <w:rPr>
      <w:rFonts w:ascii="Calibri Light" w:eastAsiaTheme="majorEastAsia" w:hAnsi="Calibri Light" w:cstheme="majorBidi"/>
      <w:caps/>
      <w:color w:val="000000" w:themeColor="text1"/>
      <w:spacing w:val="4"/>
      <w:sz w:val="36"/>
      <w:szCs w:val="36"/>
    </w:rPr>
  </w:style>
  <w:style w:type="character" w:customStyle="1" w:styleId="Kop3Char">
    <w:name w:val="Kop 3 Char"/>
    <w:basedOn w:val="Standaardalinea-lettertype"/>
    <w:link w:val="Kop3"/>
    <w:uiPriority w:val="9"/>
    <w:rsid w:val="00292635"/>
    <w:rPr>
      <w:rFonts w:asciiTheme="majorHAnsi" w:eastAsiaTheme="majorEastAsia" w:hAnsiTheme="majorHAnsi" w:cstheme="majorBidi"/>
      <w:b/>
      <w:color w:val="000000" w:themeColor="text2"/>
      <w:spacing w:val="4"/>
      <w:sz w:val="24"/>
      <w:szCs w:val="24"/>
    </w:rPr>
  </w:style>
  <w:style w:type="paragraph" w:styleId="Inhopg2">
    <w:name w:val="toc 2"/>
    <w:basedOn w:val="Standaard"/>
    <w:next w:val="Standaard"/>
    <w:autoRedefine/>
    <w:uiPriority w:val="39"/>
    <w:unhideWhenUsed/>
    <w:rsid w:val="009E1276"/>
    <w:pPr>
      <w:tabs>
        <w:tab w:val="clear" w:pos="6000"/>
        <w:tab w:val="left" w:pos="1440"/>
        <w:tab w:val="left" w:pos="2238"/>
        <w:tab w:val="right" w:pos="7513"/>
      </w:tabs>
      <w:spacing w:after="100"/>
      <w:ind w:left="2007" w:right="851" w:hanging="567"/>
    </w:pPr>
  </w:style>
  <w:style w:type="paragraph" w:customStyle="1" w:styleId="Bulletpointsniveau1">
    <w:name w:val="Bulletpoints niveau 1"/>
    <w:basedOn w:val="Lijstalinea"/>
    <w:link w:val="Bulletpointsniveau1Char"/>
    <w:qFormat/>
    <w:rsid w:val="005F3D06"/>
    <w:pPr>
      <w:numPr>
        <w:numId w:val="11"/>
      </w:numPr>
      <w:ind w:left="1701" w:hanging="283"/>
    </w:pPr>
    <w:rPr>
      <w:lang w:val="en-GB"/>
    </w:rPr>
  </w:style>
  <w:style w:type="paragraph" w:customStyle="1" w:styleId="Bulletpointsniveau2">
    <w:name w:val="Bulletpoints niveau 2"/>
    <w:basedOn w:val="Lijstalinea"/>
    <w:link w:val="Bulletpointsniveau2Char"/>
    <w:qFormat/>
    <w:rsid w:val="003308ED"/>
    <w:pPr>
      <w:numPr>
        <w:ilvl w:val="1"/>
        <w:numId w:val="12"/>
      </w:numPr>
      <w:ind w:left="1985" w:hanging="284"/>
    </w:pPr>
    <w:rPr>
      <w:lang w:val="en-GB"/>
    </w:rPr>
  </w:style>
  <w:style w:type="character" w:customStyle="1" w:styleId="LijstalineaChar">
    <w:name w:val="Lijstalinea Char"/>
    <w:basedOn w:val="Standaardalinea-lettertype"/>
    <w:link w:val="Lijstalinea"/>
    <w:uiPriority w:val="34"/>
    <w:rsid w:val="005F3D06"/>
    <w:rPr>
      <w:rFonts w:ascii="Calibri Light" w:hAnsi="Calibri Light" w:cs="Calibri Light"/>
      <w:color w:val="000000"/>
      <w:spacing w:val="4"/>
      <w:sz w:val="20"/>
      <w:szCs w:val="20"/>
    </w:rPr>
  </w:style>
  <w:style w:type="character" w:customStyle="1" w:styleId="Bulletpointsniveau1Char">
    <w:name w:val="Bulletpoints niveau 1 Char"/>
    <w:basedOn w:val="LijstalineaChar"/>
    <w:link w:val="Bulletpointsniveau1"/>
    <w:rsid w:val="005F3D06"/>
    <w:rPr>
      <w:rFonts w:ascii="Calibri Light" w:hAnsi="Calibri Light" w:cs="Calibri Light"/>
      <w:color w:val="000000"/>
      <w:spacing w:val="4"/>
      <w:sz w:val="20"/>
      <w:szCs w:val="20"/>
      <w:lang w:val="en-GB"/>
    </w:rPr>
  </w:style>
  <w:style w:type="character" w:customStyle="1" w:styleId="Bulletpointsniveau2Char">
    <w:name w:val="Bulletpoints niveau 2 Char"/>
    <w:basedOn w:val="LijstalineaChar"/>
    <w:link w:val="Bulletpointsniveau2"/>
    <w:rsid w:val="003308ED"/>
    <w:rPr>
      <w:rFonts w:ascii="Calibri Light" w:hAnsi="Calibri Light" w:cs="Calibri Light"/>
      <w:color w:val="000000"/>
      <w:spacing w:val="4"/>
      <w:sz w:val="20"/>
      <w:szCs w:val="20"/>
      <w:lang w:val="en-GB"/>
    </w:rPr>
  </w:style>
  <w:style w:type="paragraph" w:customStyle="1" w:styleId="Lijnzwart">
    <w:name w:val="Lijn zwart"/>
    <w:basedOn w:val="Standaard"/>
    <w:next w:val="Standaard"/>
    <w:link w:val="LijnzwartChar"/>
    <w:qFormat/>
    <w:rsid w:val="005B137F"/>
    <w:pPr>
      <w:pBdr>
        <w:bottom w:val="single" w:sz="4" w:space="1" w:color="auto"/>
      </w:pBdr>
      <w:spacing w:after="280"/>
    </w:pPr>
  </w:style>
  <w:style w:type="paragraph" w:customStyle="1" w:styleId="Lijnwit">
    <w:name w:val="Lijn wit"/>
    <w:basedOn w:val="Lijnzwart"/>
    <w:link w:val="LijnwitChar"/>
    <w:qFormat/>
    <w:rsid w:val="00921E01"/>
    <w:pPr>
      <w:pBdr>
        <w:bottom w:val="single" w:sz="4" w:space="1" w:color="FFFFFF" w:themeColor="background1"/>
      </w:pBdr>
    </w:pPr>
  </w:style>
  <w:style w:type="character" w:customStyle="1" w:styleId="LijnzwartChar">
    <w:name w:val="Lijn zwart Char"/>
    <w:basedOn w:val="Standaardalinea-lettertype"/>
    <w:link w:val="Lijnzwart"/>
    <w:rsid w:val="005B137F"/>
    <w:rPr>
      <w:rFonts w:ascii="Calibri Light" w:hAnsi="Calibri Light" w:cs="Calibri Light"/>
      <w:color w:val="000000"/>
      <w:spacing w:val="4"/>
      <w:sz w:val="20"/>
      <w:szCs w:val="20"/>
    </w:rPr>
  </w:style>
  <w:style w:type="character" w:customStyle="1" w:styleId="LijnwitChar">
    <w:name w:val="Lijn wit Char"/>
    <w:basedOn w:val="LijnzwartChar"/>
    <w:link w:val="Lijnwit"/>
    <w:rsid w:val="00921E01"/>
    <w:rPr>
      <w:rFonts w:ascii="Calibri Light" w:hAnsi="Calibri Light" w:cs="Calibri Light"/>
      <w:color w:val="000000"/>
      <w:spacing w:val="4"/>
      <w:sz w:val="20"/>
      <w:szCs w:val="20"/>
    </w:rPr>
  </w:style>
  <w:style w:type="character" w:styleId="Onopgelostemelding">
    <w:name w:val="Unresolved Mention"/>
    <w:basedOn w:val="Standaardalinea-lettertype"/>
    <w:uiPriority w:val="99"/>
    <w:semiHidden/>
    <w:unhideWhenUsed/>
    <w:rsid w:val="00083A96"/>
    <w:rPr>
      <w:color w:val="605E5C"/>
      <w:shd w:val="clear" w:color="auto" w:fill="E1DFDD"/>
    </w:rPr>
  </w:style>
  <w:style w:type="table" w:styleId="Tabelraster">
    <w:name w:val="Table Grid"/>
    <w:basedOn w:val="Standaardtabel"/>
    <w:uiPriority w:val="39"/>
    <w:rsid w:val="00083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3F5464"/>
    <w:rPr>
      <w:rFonts w:asciiTheme="majorHAnsi" w:eastAsiaTheme="majorEastAsia" w:hAnsiTheme="majorHAnsi" w:cstheme="majorBidi"/>
      <w:i/>
      <w:iCs/>
      <w:color w:val="BFA200" w:themeColor="accent1" w:themeShade="BF"/>
      <w:spacing w:val="4"/>
      <w:sz w:val="20"/>
      <w:szCs w:val="20"/>
    </w:rPr>
  </w:style>
  <w:style w:type="character" w:customStyle="1" w:styleId="Kop5Char">
    <w:name w:val="Kop 5 Char"/>
    <w:basedOn w:val="Standaardalinea-lettertype"/>
    <w:link w:val="Kop5"/>
    <w:uiPriority w:val="9"/>
    <w:rsid w:val="003F5464"/>
    <w:rPr>
      <w:rFonts w:asciiTheme="majorHAnsi" w:eastAsiaTheme="majorEastAsia" w:hAnsiTheme="majorHAnsi" w:cstheme="majorBidi"/>
      <w:color w:val="BFA200" w:themeColor="accent1" w:themeShade="BF"/>
      <w:spacing w:val="4"/>
      <w:sz w:val="20"/>
      <w:szCs w:val="20"/>
    </w:rPr>
  </w:style>
  <w:style w:type="character" w:customStyle="1" w:styleId="Kop6Char">
    <w:name w:val="Kop 6 Char"/>
    <w:basedOn w:val="Standaardalinea-lettertype"/>
    <w:link w:val="Kop6"/>
    <w:uiPriority w:val="9"/>
    <w:rsid w:val="003F5464"/>
    <w:rPr>
      <w:rFonts w:asciiTheme="majorHAnsi" w:eastAsiaTheme="majorEastAsia" w:hAnsiTheme="majorHAnsi" w:cstheme="majorBidi"/>
      <w:color w:val="7F6C00" w:themeColor="accent1" w:themeShade="7F"/>
      <w:spacing w:val="4"/>
      <w:sz w:val="20"/>
      <w:szCs w:val="20"/>
    </w:rPr>
  </w:style>
  <w:style w:type="character" w:customStyle="1" w:styleId="Kop7Char">
    <w:name w:val="Kop 7 Char"/>
    <w:basedOn w:val="Standaardalinea-lettertype"/>
    <w:link w:val="Kop7"/>
    <w:uiPriority w:val="9"/>
    <w:rsid w:val="003F5464"/>
    <w:rPr>
      <w:rFonts w:asciiTheme="majorHAnsi" w:eastAsiaTheme="majorEastAsia" w:hAnsiTheme="majorHAnsi" w:cstheme="majorBidi"/>
      <w:i/>
      <w:iCs/>
      <w:color w:val="7F6C00" w:themeColor="accent1" w:themeShade="7F"/>
      <w:spacing w:val="4"/>
      <w:sz w:val="20"/>
      <w:szCs w:val="20"/>
    </w:rPr>
  </w:style>
  <w:style w:type="character" w:customStyle="1" w:styleId="Kop8Char">
    <w:name w:val="Kop 8 Char"/>
    <w:basedOn w:val="Standaardalinea-lettertype"/>
    <w:link w:val="Kop8"/>
    <w:uiPriority w:val="9"/>
    <w:rsid w:val="003F5464"/>
    <w:rPr>
      <w:rFonts w:asciiTheme="majorHAnsi" w:eastAsiaTheme="majorEastAsia" w:hAnsiTheme="majorHAnsi" w:cstheme="majorBidi"/>
      <w:color w:val="272727" w:themeColor="text1" w:themeTint="D8"/>
      <w:spacing w:val="4"/>
      <w:sz w:val="21"/>
      <w:szCs w:val="21"/>
    </w:rPr>
  </w:style>
  <w:style w:type="character" w:customStyle="1" w:styleId="Kop9Char">
    <w:name w:val="Kop 9 Char"/>
    <w:basedOn w:val="Standaardalinea-lettertype"/>
    <w:link w:val="Kop9"/>
    <w:uiPriority w:val="9"/>
    <w:rsid w:val="003F5464"/>
    <w:rPr>
      <w:rFonts w:asciiTheme="majorHAnsi" w:eastAsiaTheme="majorEastAsia" w:hAnsiTheme="majorHAnsi" w:cstheme="majorBidi"/>
      <w:i/>
      <w:iCs/>
      <w:color w:val="272727" w:themeColor="text1" w:themeTint="D8"/>
      <w:spacing w:val="4"/>
      <w:sz w:val="21"/>
      <w:szCs w:val="21"/>
    </w:rPr>
  </w:style>
  <w:style w:type="character" w:styleId="GevolgdeHyperlink">
    <w:name w:val="FollowedHyperlink"/>
    <w:basedOn w:val="Standaardalinea-lettertype"/>
    <w:uiPriority w:val="99"/>
    <w:semiHidden/>
    <w:unhideWhenUsed/>
    <w:rsid w:val="00A628D1"/>
    <w:rPr>
      <w:color w:val="FFD9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oogle.nl/url?sa=i&amp;url=https%3A%2F%2Fschooltv.nl%2Fvideo%2Feen-bootje-maken-knutsel-uit-hoelahoep%2F&amp;psig=AOvVaw2vwn_Ii4Np3CAm2GZpjG5U&amp;ust=1595334373757000&amp;source=images&amp;cd=vfe&amp;ved=0CAIQjRxqFwoTCNDUxefp2-oCFQAAAAAdAAAAABAO" TargetMode="Externa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7.jpe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3.jpeg"/><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ogle.nl/url?sa=i&amp;url=https%3A%2F%2Fgewoon-wij.be%2F2016%2F09%2F04%2Fpiratenboot-knutselen-2%2F&amp;psig=AOvVaw2vwn_Ii4Np3CAm2GZpjG5U&amp;ust=1595334373757000&amp;source=images&amp;cd=vfe&amp;ved=0CAIQjRxqFwoTCNDUxefp2-oCFQAAAAAdAAAAABAZ" TargetMode="External"/><Relationship Id="rId20" Type="http://schemas.openxmlformats.org/officeDocument/2006/relationships/hyperlink" Target="https://www.google.nl/url?sa=i&amp;url=https%3A%2F%2Fknippie.nl%2F2016%2F07%2F20%2Fdiy-zomerse-mini-vlieger-van-rietjes%2F&amp;psig=AOvVaw1ZsFy0dRtc1WPgACgnTP08&amp;ust=1595334546282000&amp;source=images&amp;cd=vfe&amp;ved=0CAIQjRxqFwoTCPD45b3q2-oCFQAAAAAdAAAAABAD"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image" Target="media/image15.jpeg"/><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nl/url?sa=i&amp;url=https%3A%2F%2Fwww.ladylemonade.nl%2Fknutselen-zomer-vakantie-idee-tip%2F&amp;psig=AOvVaw2vwn_Ii4Np3CAm2GZpjG5U&amp;ust=1595334373757000&amp;source=images&amp;cd=vfe&amp;ved=0CAIQjRxqFwoTCNDUxefp2-oCFQAAAAAdAAAAABAf" TargetMode="External"/><Relationship Id="rId22" Type="http://schemas.openxmlformats.org/officeDocument/2006/relationships/image" Target="media/image6.jpg"/><Relationship Id="rId27" Type="http://schemas.openxmlformats.org/officeDocument/2006/relationships/image" Target="media/image8.jpg"/><Relationship Id="rId30" Type="http://schemas.openxmlformats.org/officeDocument/2006/relationships/image" Target="media/image13.jpeg"/><Relationship Id="rId35" Type="http://schemas.openxmlformats.org/officeDocument/2006/relationships/image" Target="media/image12.jp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ra.skvr.nl\dfs$\templates\Office\SKVR%20Leeg%20document_V3.1.dotx" TargetMode="External"/></Relationships>
</file>

<file path=word/theme/theme1.xml><?xml version="1.0" encoding="utf-8"?>
<a:theme xmlns:a="http://schemas.openxmlformats.org/drawingml/2006/main" name="Kantoorthema">
  <a:themeElements>
    <a:clrScheme name="SKVR">
      <a:dk1>
        <a:sysClr val="windowText" lastClr="000000"/>
      </a:dk1>
      <a:lt1>
        <a:sysClr val="window" lastClr="FFFFFF"/>
      </a:lt1>
      <a:dk2>
        <a:srgbClr val="000000"/>
      </a:dk2>
      <a:lt2>
        <a:srgbClr val="FFFFFF"/>
      </a:lt2>
      <a:accent1>
        <a:srgbClr val="FFD900"/>
      </a:accent1>
      <a:accent2>
        <a:srgbClr val="000000"/>
      </a:accent2>
      <a:accent3>
        <a:srgbClr val="FFD900"/>
      </a:accent3>
      <a:accent4>
        <a:srgbClr val="000000"/>
      </a:accent4>
      <a:accent5>
        <a:srgbClr val="FFD900"/>
      </a:accent5>
      <a:accent6>
        <a:srgbClr val="000000"/>
      </a:accent6>
      <a:hlink>
        <a:srgbClr val="FFD900"/>
      </a:hlink>
      <a:folHlink>
        <a:srgbClr val="FFD900"/>
      </a:folHlink>
    </a:clrScheme>
    <a:fontScheme name="SKVR">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0E0E78A419EB4B8F5381ABDF3C57DD" ma:contentTypeVersion="8" ma:contentTypeDescription="Een nieuw document maken." ma:contentTypeScope="" ma:versionID="adfb52e075bfe54206c2268738bd128f">
  <xsd:schema xmlns:xsd="http://www.w3.org/2001/XMLSchema" xmlns:xs="http://www.w3.org/2001/XMLSchema" xmlns:p="http://schemas.microsoft.com/office/2006/metadata/properties" xmlns:ns3="53c4ea44-d7d2-4bad-8141-a585d3e5f40c" xmlns:ns4="3e3e8d7f-edcf-4ec1-a473-7fa7f6ac376d" targetNamespace="http://schemas.microsoft.com/office/2006/metadata/properties" ma:root="true" ma:fieldsID="1613b77fc4d849cf7c3052726c55c052" ns3:_="" ns4:_="">
    <xsd:import namespace="53c4ea44-d7d2-4bad-8141-a585d3e5f40c"/>
    <xsd:import namespace="3e3e8d7f-edcf-4ec1-a473-7fa7f6ac376d"/>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4ea44-d7d2-4bad-8141-a585d3e5f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3e8d7f-edcf-4ec1-a473-7fa7f6ac376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3c4ea44-d7d2-4bad-8141-a585d3e5f40c" xsi:nil="true"/>
  </documentManagement>
</p:properties>
</file>

<file path=customXml/itemProps1.xml><?xml version="1.0" encoding="utf-8"?>
<ds:datastoreItem xmlns:ds="http://schemas.openxmlformats.org/officeDocument/2006/customXml" ds:itemID="{5BFF4E06-D506-4DBC-9213-3C559BF9F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4ea44-d7d2-4bad-8141-a585d3e5f40c"/>
    <ds:schemaRef ds:uri="3e3e8d7f-edcf-4ec1-a473-7fa7f6ac3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9181A5-07C5-47E9-8E71-9F6EC0806774}">
  <ds:schemaRefs>
    <ds:schemaRef ds:uri="http://schemas.microsoft.com/sharepoint/v3/contenttype/forms"/>
  </ds:schemaRefs>
</ds:datastoreItem>
</file>

<file path=customXml/itemProps3.xml><?xml version="1.0" encoding="utf-8"?>
<ds:datastoreItem xmlns:ds="http://schemas.openxmlformats.org/officeDocument/2006/customXml" ds:itemID="{ECD09B53-2BA8-41D6-9545-0286ADF62048}">
  <ds:schemaRefs>
    <ds:schemaRef ds:uri="http://schemas.openxmlformats.org/officeDocument/2006/bibliography"/>
  </ds:schemaRefs>
</ds:datastoreItem>
</file>

<file path=customXml/itemProps4.xml><?xml version="1.0" encoding="utf-8"?>
<ds:datastoreItem xmlns:ds="http://schemas.openxmlformats.org/officeDocument/2006/customXml" ds:itemID="{CD2D1679-0B46-4AD0-A848-596621C19333}">
  <ds:schemaRefs>
    <ds:schemaRef ds:uri="http://schemas.microsoft.com/office/2006/metadata/properties"/>
    <ds:schemaRef ds:uri="http://schemas.microsoft.com/office/infopath/2007/PartnerControls"/>
    <ds:schemaRef ds:uri="53c4ea44-d7d2-4bad-8141-a585d3e5f40c"/>
  </ds:schemaRefs>
</ds:datastoreItem>
</file>

<file path=docProps/app.xml><?xml version="1.0" encoding="utf-8"?>
<Properties xmlns="http://schemas.openxmlformats.org/officeDocument/2006/extended-properties" xmlns:vt="http://schemas.openxmlformats.org/officeDocument/2006/docPropsVTypes">
  <Template>SKVR Leeg document_V3.1</Template>
  <TotalTime>1</TotalTime>
  <Pages>15</Pages>
  <Words>4314</Words>
  <Characters>23732</Characters>
  <Application>Microsoft Office Word</Application>
  <DocSecurity>4</DocSecurity>
  <Lines>197</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Hartman</dc:creator>
  <cp:keywords/>
  <dc:description/>
  <cp:lastModifiedBy>Tineke van Calster</cp:lastModifiedBy>
  <cp:revision>2</cp:revision>
  <dcterms:created xsi:type="dcterms:W3CDTF">2024-03-29T09:31:00Z</dcterms:created>
  <dcterms:modified xsi:type="dcterms:W3CDTF">2024-03-29T09:31:00Z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0x010100060E0E78A419EB4B8F5381ABDF3C57DD</vt:lpwstr>
  </property>
</Properties>
</file>